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1066" w14:textId="77777777" w:rsidR="00A24F77" w:rsidRDefault="005B27E4" w:rsidP="006D3EB6">
      <w:pPr>
        <w:pStyle w:val="Tabellen-Beschriftung"/>
      </w:pPr>
      <w:r>
        <w:t>D</w:t>
      </w:r>
      <w:r w:rsidR="00A24F77">
        <w:t xml:space="preserve">er Erfassungsbogen ist durch den Freigestellten auszufüllen: 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A24F77" w14:paraId="08901043" w14:textId="77777777">
        <w:tc>
          <w:tcPr>
            <w:tcW w:w="2552" w:type="dxa"/>
          </w:tcPr>
          <w:p w14:paraId="3F96DC91" w14:textId="77777777" w:rsidR="00A24F77" w:rsidRDefault="00A24F77">
            <w:pPr>
              <w:pStyle w:val="Tabellentext"/>
            </w:pPr>
            <w:r>
              <w:t>ARGE-Nr.:</w:t>
            </w:r>
          </w:p>
        </w:tc>
        <w:tc>
          <w:tcPr>
            <w:tcW w:w="6520" w:type="dxa"/>
          </w:tcPr>
          <w:p w14:paraId="19987368" w14:textId="77777777" w:rsidR="00A24F77" w:rsidRDefault="00A24F77">
            <w:pPr>
              <w:pStyle w:val="Tabellentext"/>
            </w:pPr>
          </w:p>
        </w:tc>
      </w:tr>
      <w:tr w:rsidR="00A24F77" w14:paraId="0C171CE5" w14:textId="77777777">
        <w:tc>
          <w:tcPr>
            <w:tcW w:w="2552" w:type="dxa"/>
          </w:tcPr>
          <w:p w14:paraId="19CC85A7" w14:textId="77777777" w:rsidR="00A24F77" w:rsidRDefault="00A24F77">
            <w:pPr>
              <w:pStyle w:val="Tabellentext"/>
            </w:pPr>
            <w:r>
              <w:t>SMUL-Nr.:</w:t>
            </w:r>
          </w:p>
        </w:tc>
        <w:tc>
          <w:tcPr>
            <w:tcW w:w="6520" w:type="dxa"/>
          </w:tcPr>
          <w:p w14:paraId="56300AB1" w14:textId="77777777" w:rsidR="00A24F77" w:rsidRDefault="00A24F77">
            <w:pPr>
              <w:pStyle w:val="Tabellentext"/>
            </w:pPr>
          </w:p>
        </w:tc>
      </w:tr>
      <w:tr w:rsidR="00A24F77" w14:paraId="19643ED8" w14:textId="77777777">
        <w:tc>
          <w:tcPr>
            <w:tcW w:w="2552" w:type="dxa"/>
          </w:tcPr>
          <w:p w14:paraId="6DBC2294" w14:textId="77777777" w:rsidR="00A24F77" w:rsidRDefault="00A24F77" w:rsidP="00033922">
            <w:pPr>
              <w:pStyle w:val="Tabellentext"/>
            </w:pPr>
            <w:r>
              <w:t>Aktenzeichen:</w:t>
            </w:r>
          </w:p>
        </w:tc>
        <w:tc>
          <w:tcPr>
            <w:tcW w:w="6520" w:type="dxa"/>
          </w:tcPr>
          <w:p w14:paraId="65877A1B" w14:textId="77777777" w:rsidR="00A24F77" w:rsidRDefault="00A24F77">
            <w:pPr>
              <w:pStyle w:val="Tabellentext"/>
            </w:pPr>
          </w:p>
        </w:tc>
      </w:tr>
      <w:tr w:rsidR="00A24F77" w14:paraId="030C1550" w14:textId="77777777">
        <w:tc>
          <w:tcPr>
            <w:tcW w:w="2552" w:type="dxa"/>
          </w:tcPr>
          <w:p w14:paraId="35CBA090" w14:textId="46B0E571" w:rsidR="00A24F77" w:rsidRDefault="00A24F77">
            <w:pPr>
              <w:pStyle w:val="Tabellentext"/>
            </w:pPr>
            <w:r>
              <w:t>Freigestellte:</w:t>
            </w:r>
          </w:p>
        </w:tc>
        <w:tc>
          <w:tcPr>
            <w:tcW w:w="6520" w:type="dxa"/>
          </w:tcPr>
          <w:p w14:paraId="5FDB81B6" w14:textId="77777777" w:rsidR="00A24F77" w:rsidRDefault="00A24F77">
            <w:pPr>
              <w:pStyle w:val="Tabellentext"/>
            </w:pPr>
          </w:p>
        </w:tc>
      </w:tr>
      <w:tr w:rsidR="00A24F77" w14:paraId="6CD97D47" w14:textId="77777777">
        <w:tc>
          <w:tcPr>
            <w:tcW w:w="2552" w:type="dxa"/>
          </w:tcPr>
          <w:p w14:paraId="019A4AA6" w14:textId="77777777" w:rsidR="00A24F77" w:rsidRDefault="00A24F77">
            <w:pPr>
              <w:pStyle w:val="Tabellentext"/>
            </w:pPr>
            <w:r>
              <w:t>Ansprechpartner:</w:t>
            </w:r>
          </w:p>
        </w:tc>
        <w:tc>
          <w:tcPr>
            <w:tcW w:w="6520" w:type="dxa"/>
          </w:tcPr>
          <w:p w14:paraId="172E78B5" w14:textId="77777777" w:rsidR="00A24F77" w:rsidRDefault="00A24F77">
            <w:pPr>
              <w:pStyle w:val="Tabellentext"/>
            </w:pPr>
          </w:p>
        </w:tc>
      </w:tr>
      <w:tr w:rsidR="00A24F77" w14:paraId="1225A7ED" w14:textId="77777777">
        <w:tc>
          <w:tcPr>
            <w:tcW w:w="2552" w:type="dxa"/>
          </w:tcPr>
          <w:p w14:paraId="6EA80F72" w14:textId="77777777" w:rsidR="00A24F77" w:rsidRDefault="00033922" w:rsidP="00033922">
            <w:pPr>
              <w:pStyle w:val="Tabellentext"/>
            </w:pPr>
            <w:r>
              <w:t>Landesdirektion</w:t>
            </w:r>
            <w:r w:rsidR="00A24F77">
              <w:t>:</w:t>
            </w:r>
          </w:p>
        </w:tc>
        <w:tc>
          <w:tcPr>
            <w:tcW w:w="6520" w:type="dxa"/>
          </w:tcPr>
          <w:p w14:paraId="4065882B" w14:textId="77777777" w:rsidR="00A24F77" w:rsidRDefault="00A24F77">
            <w:pPr>
              <w:pStyle w:val="Tabellentext"/>
            </w:pPr>
          </w:p>
        </w:tc>
      </w:tr>
      <w:tr w:rsidR="00A24F77" w14:paraId="1B77ADAE" w14:textId="77777777">
        <w:tc>
          <w:tcPr>
            <w:tcW w:w="2552" w:type="dxa"/>
          </w:tcPr>
          <w:p w14:paraId="49A7DB74" w14:textId="77777777" w:rsidR="00A24F77" w:rsidRDefault="00A24F77" w:rsidP="00973422">
            <w:pPr>
              <w:pStyle w:val="Tabellentext"/>
            </w:pPr>
            <w:r>
              <w:t>Landkreis/</w:t>
            </w:r>
            <w:r w:rsidR="00973422">
              <w:t xml:space="preserve"> </w:t>
            </w:r>
            <w:r>
              <w:t>Stadt:</w:t>
            </w:r>
          </w:p>
        </w:tc>
        <w:tc>
          <w:tcPr>
            <w:tcW w:w="6520" w:type="dxa"/>
          </w:tcPr>
          <w:p w14:paraId="479ADF5C" w14:textId="77777777" w:rsidR="00A24F77" w:rsidRDefault="00A24F77">
            <w:pPr>
              <w:pStyle w:val="Tabellentext"/>
            </w:pPr>
          </w:p>
        </w:tc>
      </w:tr>
      <w:tr w:rsidR="00A24F77" w14:paraId="4D23D6FB" w14:textId="77777777">
        <w:tc>
          <w:tcPr>
            <w:tcW w:w="2552" w:type="dxa"/>
          </w:tcPr>
          <w:p w14:paraId="594EBD35" w14:textId="77777777" w:rsidR="00A24F77" w:rsidRDefault="00A24F77">
            <w:pPr>
              <w:pStyle w:val="Tabellentext"/>
            </w:pPr>
            <w:r>
              <w:t>Adresse des Standortes:</w:t>
            </w:r>
          </w:p>
        </w:tc>
        <w:tc>
          <w:tcPr>
            <w:tcW w:w="6520" w:type="dxa"/>
          </w:tcPr>
          <w:p w14:paraId="3CBD81A8" w14:textId="77777777" w:rsidR="00A24F77" w:rsidRDefault="00A24F77">
            <w:pPr>
              <w:pStyle w:val="Tabellentext"/>
            </w:pPr>
          </w:p>
        </w:tc>
      </w:tr>
    </w:tbl>
    <w:p w14:paraId="72FB49ED" w14:textId="77777777" w:rsidR="00A24F77" w:rsidRDefault="00A24F77">
      <w:pPr>
        <w:rPr>
          <w:b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1446"/>
        <w:gridCol w:w="2774"/>
      </w:tblGrid>
      <w:tr w:rsidR="00A24F77" w14:paraId="79B22553" w14:textId="77777777">
        <w:tc>
          <w:tcPr>
            <w:tcW w:w="632" w:type="dxa"/>
          </w:tcPr>
          <w:p w14:paraId="2D4FF4C5" w14:textId="77777777" w:rsidR="00A24F77" w:rsidRDefault="00A24F77" w:rsidP="00870F85">
            <w:pPr>
              <w:pStyle w:val="Tabellentext"/>
              <w:spacing w:after="0"/>
            </w:pPr>
          </w:p>
          <w:p w14:paraId="6F6E0427" w14:textId="77777777" w:rsidR="00A24F77" w:rsidRDefault="00A24F77" w:rsidP="00870F85">
            <w:pPr>
              <w:pStyle w:val="Tabellentext"/>
              <w:spacing w:after="0"/>
            </w:pPr>
            <w:r>
              <w:t>Nr.</w:t>
            </w:r>
          </w:p>
        </w:tc>
        <w:tc>
          <w:tcPr>
            <w:tcW w:w="4220" w:type="dxa"/>
          </w:tcPr>
          <w:p w14:paraId="6AA23D28" w14:textId="77777777" w:rsidR="00A24F77" w:rsidRDefault="00A24F77" w:rsidP="00870F85">
            <w:pPr>
              <w:pStyle w:val="Tabellentext"/>
              <w:spacing w:after="0"/>
            </w:pPr>
          </w:p>
          <w:p w14:paraId="6D11246F" w14:textId="77777777" w:rsidR="00A24F77" w:rsidRDefault="00A24F77" w:rsidP="00870F85">
            <w:pPr>
              <w:pStyle w:val="Tabellentext"/>
              <w:spacing w:after="0"/>
            </w:pPr>
            <w:r>
              <w:t>Sachverhalt</w:t>
            </w:r>
          </w:p>
        </w:tc>
        <w:tc>
          <w:tcPr>
            <w:tcW w:w="1446" w:type="dxa"/>
          </w:tcPr>
          <w:p w14:paraId="45AFAEA9" w14:textId="77777777" w:rsidR="00A24F77" w:rsidRDefault="00A24F77" w:rsidP="00870F85">
            <w:pPr>
              <w:pStyle w:val="Tabellentext"/>
              <w:spacing w:after="0"/>
            </w:pPr>
            <w:r>
              <w:t>Unterlagen</w:t>
            </w:r>
          </w:p>
          <w:p w14:paraId="7FCC5871" w14:textId="77777777" w:rsidR="00A24F77" w:rsidRDefault="00A24F77" w:rsidP="00870F85">
            <w:pPr>
              <w:pStyle w:val="Tabellentext"/>
              <w:spacing w:after="0"/>
            </w:pPr>
            <w:r>
              <w:t>vorhanden?</w:t>
            </w:r>
          </w:p>
          <w:p w14:paraId="5D69D917" w14:textId="77777777" w:rsidR="00A24F77" w:rsidRDefault="00A24F77" w:rsidP="00870F85">
            <w:pPr>
              <w:pStyle w:val="Tabellentext"/>
              <w:spacing w:after="0"/>
            </w:pPr>
            <w:r>
              <w:t xml:space="preserve">   </w:t>
            </w:r>
            <w:r>
              <w:rPr>
                <w:sz w:val="16"/>
              </w:rPr>
              <w:t>Ja</w:t>
            </w:r>
            <w:r>
              <w:rPr>
                <w:sz w:val="16"/>
                <w:vertAlign w:val="superscript"/>
              </w:rPr>
              <w:t xml:space="preserve">*) </w:t>
            </w:r>
            <w:r>
              <w:rPr>
                <w:sz w:val="16"/>
              </w:rPr>
              <w:t xml:space="preserve">      Nein</w:t>
            </w:r>
            <w:r>
              <w:rPr>
                <w:sz w:val="16"/>
                <w:vertAlign w:val="superscript"/>
              </w:rPr>
              <w:t>*)</w:t>
            </w:r>
          </w:p>
        </w:tc>
        <w:tc>
          <w:tcPr>
            <w:tcW w:w="2774" w:type="dxa"/>
          </w:tcPr>
          <w:p w14:paraId="40BA32E1" w14:textId="77777777" w:rsidR="00A24F77" w:rsidRDefault="00A24F77" w:rsidP="00870F85">
            <w:pPr>
              <w:pStyle w:val="Tabellentext"/>
              <w:spacing w:after="0"/>
            </w:pPr>
          </w:p>
          <w:p w14:paraId="423EAE51" w14:textId="77777777" w:rsidR="00A24F77" w:rsidRDefault="00A24F77" w:rsidP="00870F85">
            <w:pPr>
              <w:pStyle w:val="Tabellentext"/>
              <w:spacing w:after="0"/>
            </w:pPr>
            <w:r>
              <w:t>Anmerkungen</w:t>
            </w:r>
          </w:p>
        </w:tc>
      </w:tr>
    </w:tbl>
    <w:p w14:paraId="424EE16E" w14:textId="77777777" w:rsidR="00A24F77" w:rsidRDefault="00A24F77">
      <w:pPr>
        <w:rPr>
          <w:sz w:val="4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47140A95" w14:textId="77777777">
        <w:tc>
          <w:tcPr>
            <w:tcW w:w="632" w:type="dxa"/>
          </w:tcPr>
          <w:p w14:paraId="672B1199" w14:textId="77777777" w:rsidR="00A24F77" w:rsidRDefault="00A24F77" w:rsidP="006F4B6F">
            <w:pPr>
              <w:pStyle w:val="Tabellentextklein"/>
            </w:pPr>
            <w:r>
              <w:t>1.</w:t>
            </w:r>
          </w:p>
        </w:tc>
        <w:tc>
          <w:tcPr>
            <w:tcW w:w="8440" w:type="dxa"/>
            <w:gridSpan w:val="4"/>
          </w:tcPr>
          <w:p w14:paraId="7A4F1636" w14:textId="77777777" w:rsidR="00A24F77" w:rsidRDefault="00A24F77" w:rsidP="006F4B6F">
            <w:pPr>
              <w:pStyle w:val="Tabellentextklein"/>
            </w:pPr>
            <w:r>
              <w:t>Lagepläne zum freigestellten Grundstück</w:t>
            </w:r>
          </w:p>
        </w:tc>
      </w:tr>
      <w:tr w:rsidR="00A24F77" w14:paraId="46DB757E" w14:textId="77777777">
        <w:tc>
          <w:tcPr>
            <w:tcW w:w="632" w:type="dxa"/>
            <w:tcBorders>
              <w:bottom w:val="nil"/>
            </w:tcBorders>
          </w:tcPr>
          <w:p w14:paraId="66E6BE6F" w14:textId="77777777" w:rsidR="00A24F77" w:rsidRDefault="00A24F77" w:rsidP="006F4B6F">
            <w:pPr>
              <w:pStyle w:val="Tabellentextklein"/>
            </w:pPr>
            <w:r>
              <w:t>1.1</w:t>
            </w:r>
          </w:p>
        </w:tc>
        <w:tc>
          <w:tcPr>
            <w:tcW w:w="4220" w:type="dxa"/>
            <w:tcBorders>
              <w:bottom w:val="nil"/>
            </w:tcBorders>
          </w:tcPr>
          <w:p w14:paraId="3D248D07" w14:textId="77777777" w:rsidR="00A24F77" w:rsidRDefault="00A24F77" w:rsidP="006F4B6F">
            <w:pPr>
              <w:pStyle w:val="Tabellentextklein"/>
            </w:pPr>
            <w:r>
              <w:t>Liegen Flurstückskarten zur Freistellungsfläche vor?</w:t>
            </w:r>
          </w:p>
        </w:tc>
        <w:tc>
          <w:tcPr>
            <w:tcW w:w="704" w:type="dxa"/>
            <w:tcBorders>
              <w:bottom w:val="nil"/>
            </w:tcBorders>
          </w:tcPr>
          <w:p w14:paraId="3E43242E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  <w:tcBorders>
              <w:bottom w:val="nil"/>
            </w:tcBorders>
          </w:tcPr>
          <w:p w14:paraId="30CFBBFF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  <w:tcBorders>
              <w:bottom w:val="nil"/>
            </w:tcBorders>
          </w:tcPr>
          <w:p w14:paraId="2C6C03D3" w14:textId="069B7685" w:rsidR="00A24F77" w:rsidRDefault="00A24F77" w:rsidP="006F4B6F">
            <w:pPr>
              <w:pStyle w:val="Tabellentextklein"/>
            </w:pPr>
            <w:r>
              <w:t xml:space="preserve">Bei Vorliegen von Flurstückskarten </w:t>
            </w:r>
            <w:r w:rsidR="003A5CDD">
              <w:t xml:space="preserve">bitte </w:t>
            </w:r>
            <w:r w:rsidR="005123DC">
              <w:t>Scan/</w:t>
            </w:r>
            <w:r w:rsidR="003F1E4D">
              <w:t>digitale Karte</w:t>
            </w:r>
            <w:r>
              <w:t xml:space="preserve"> dieser beifügen. </w:t>
            </w:r>
          </w:p>
        </w:tc>
      </w:tr>
      <w:tr w:rsidR="00A24F77" w14:paraId="21CE561A" w14:textId="77777777">
        <w:tc>
          <w:tcPr>
            <w:tcW w:w="632" w:type="dxa"/>
          </w:tcPr>
          <w:p w14:paraId="6C373352" w14:textId="77777777" w:rsidR="00A24F77" w:rsidRDefault="00A24F77" w:rsidP="006F4B6F">
            <w:pPr>
              <w:pStyle w:val="Tabellentextklein"/>
            </w:pPr>
            <w:r>
              <w:t>1.2</w:t>
            </w:r>
          </w:p>
        </w:tc>
        <w:tc>
          <w:tcPr>
            <w:tcW w:w="4220" w:type="dxa"/>
          </w:tcPr>
          <w:p w14:paraId="1CB8B4BF" w14:textId="77777777" w:rsidR="00A24F77" w:rsidRDefault="00A24F77" w:rsidP="006F4B6F">
            <w:pPr>
              <w:pStyle w:val="Tabellentextklein"/>
            </w:pPr>
            <w:r>
              <w:t>Liegen sonstige Kartenunterlagen mit den eingetragenen Grundstücksgrenzen vor?</w:t>
            </w:r>
          </w:p>
        </w:tc>
        <w:tc>
          <w:tcPr>
            <w:tcW w:w="704" w:type="dxa"/>
          </w:tcPr>
          <w:p w14:paraId="74FAC2D9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5311F944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7394780C" w14:textId="61AA9728" w:rsidR="00A24F77" w:rsidRDefault="00A24F77" w:rsidP="006F4B6F">
            <w:pPr>
              <w:pStyle w:val="Tabellentextklein"/>
            </w:pPr>
            <w:r>
              <w:t xml:space="preserve">Bei Vorliegen sonstiger Kartengrundlagen </w:t>
            </w:r>
            <w:r w:rsidR="003A5CDD">
              <w:t xml:space="preserve">bitte </w:t>
            </w:r>
            <w:r w:rsidR="003F1E4D">
              <w:t>Scan/digitale Karte</w:t>
            </w:r>
            <w:r>
              <w:t xml:space="preserve"> dieser beifügen</w:t>
            </w:r>
            <w:r w:rsidR="003A5CDD">
              <w:t>.</w:t>
            </w:r>
          </w:p>
        </w:tc>
      </w:tr>
    </w:tbl>
    <w:p w14:paraId="03C9F319" w14:textId="77777777" w:rsidR="00A24F77" w:rsidRDefault="00A24F77">
      <w:pPr>
        <w:rPr>
          <w:sz w:val="8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25A09A87" w14:textId="77777777">
        <w:tc>
          <w:tcPr>
            <w:tcW w:w="632" w:type="dxa"/>
          </w:tcPr>
          <w:p w14:paraId="757FBCC7" w14:textId="77777777" w:rsidR="00A24F77" w:rsidRDefault="00A24F77" w:rsidP="006F4B6F">
            <w:pPr>
              <w:pStyle w:val="Tabellentextklein"/>
            </w:pPr>
            <w:r>
              <w:t xml:space="preserve">2. </w:t>
            </w:r>
          </w:p>
        </w:tc>
        <w:tc>
          <w:tcPr>
            <w:tcW w:w="8440" w:type="dxa"/>
            <w:gridSpan w:val="4"/>
          </w:tcPr>
          <w:p w14:paraId="407A0F0F" w14:textId="77777777" w:rsidR="00A24F77" w:rsidRDefault="00A24F77" w:rsidP="006F4B6F">
            <w:pPr>
              <w:pStyle w:val="Tabellentextklein"/>
            </w:pPr>
            <w:r>
              <w:t>Formale Erstbewertung (FEB)</w:t>
            </w:r>
          </w:p>
        </w:tc>
      </w:tr>
      <w:tr w:rsidR="00A24F77" w14:paraId="7E5578D1" w14:textId="77777777">
        <w:tc>
          <w:tcPr>
            <w:tcW w:w="632" w:type="dxa"/>
          </w:tcPr>
          <w:p w14:paraId="1D54EBFC" w14:textId="77777777" w:rsidR="00A24F77" w:rsidRDefault="00A24F77" w:rsidP="006F4B6F">
            <w:pPr>
              <w:pStyle w:val="Tabellentextklein"/>
            </w:pPr>
            <w:r>
              <w:t>2.1</w:t>
            </w:r>
          </w:p>
        </w:tc>
        <w:tc>
          <w:tcPr>
            <w:tcW w:w="4220" w:type="dxa"/>
          </w:tcPr>
          <w:p w14:paraId="5DEDEC33" w14:textId="77777777" w:rsidR="00A24F77" w:rsidRDefault="00A24F77" w:rsidP="006F4B6F">
            <w:pPr>
              <w:pStyle w:val="Tabellentextklein"/>
            </w:pPr>
            <w:r>
              <w:t>Wurde die FEB bereits durchgeführt?</w:t>
            </w:r>
          </w:p>
        </w:tc>
        <w:tc>
          <w:tcPr>
            <w:tcW w:w="704" w:type="dxa"/>
          </w:tcPr>
          <w:p w14:paraId="0B8B4F93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7A787538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7A35D5BC" w14:textId="09C7AEA6" w:rsidR="00A24F77" w:rsidRDefault="00A24F77" w:rsidP="006F4B6F">
            <w:pPr>
              <w:pStyle w:val="Tabellentextklein"/>
            </w:pPr>
            <w:r>
              <w:t xml:space="preserve">Bei Vorliegen FEB </w:t>
            </w:r>
            <w:r w:rsidR="003A5CDD">
              <w:t xml:space="preserve">bitte </w:t>
            </w:r>
            <w:r w:rsidR="001F1585">
              <w:t>Scan/digitale Version</w:t>
            </w:r>
            <w:r>
              <w:t xml:space="preserve"> der erfassten Daten beifügen. </w:t>
            </w:r>
          </w:p>
        </w:tc>
      </w:tr>
      <w:tr w:rsidR="00A24F77" w14:paraId="3433DD31" w14:textId="77777777">
        <w:tc>
          <w:tcPr>
            <w:tcW w:w="632" w:type="dxa"/>
          </w:tcPr>
          <w:p w14:paraId="3008DCF1" w14:textId="77777777" w:rsidR="00A24F77" w:rsidRDefault="00A24F77" w:rsidP="006F4B6F">
            <w:pPr>
              <w:pStyle w:val="Tabellentextklein"/>
            </w:pPr>
            <w:r>
              <w:t>2.2</w:t>
            </w:r>
          </w:p>
        </w:tc>
        <w:tc>
          <w:tcPr>
            <w:tcW w:w="4220" w:type="dxa"/>
          </w:tcPr>
          <w:p w14:paraId="5F10DC7F" w14:textId="77777777" w:rsidR="00A24F77" w:rsidRDefault="00A24F77" w:rsidP="006F4B6F">
            <w:pPr>
              <w:pStyle w:val="Tabellentextklein"/>
            </w:pPr>
            <w:r>
              <w:t>Wurde für die Altlastenverdachtsfläche vom LRA eine Altlastenkennziffer vergeben?</w:t>
            </w:r>
          </w:p>
          <w:p w14:paraId="24E7D0E6" w14:textId="77777777" w:rsidR="00A24F77" w:rsidRDefault="00A24F77" w:rsidP="006F4B6F">
            <w:pPr>
              <w:pStyle w:val="Tabellentextklein"/>
            </w:pPr>
          </w:p>
        </w:tc>
        <w:tc>
          <w:tcPr>
            <w:tcW w:w="704" w:type="dxa"/>
          </w:tcPr>
          <w:p w14:paraId="6C45DC72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4F26F9E6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254DC965" w14:textId="77777777" w:rsidR="00A24F77" w:rsidRDefault="00A24F77" w:rsidP="006F4B6F">
            <w:pPr>
              <w:pStyle w:val="Tabellentextklein"/>
            </w:pPr>
            <w:r>
              <w:t xml:space="preserve">Bei Vergabe einer Altlastenkennziffer diese bitte auf besonderer Anlage angeben. </w:t>
            </w:r>
          </w:p>
        </w:tc>
      </w:tr>
    </w:tbl>
    <w:p w14:paraId="44B96ECD" w14:textId="77777777" w:rsidR="00A24F77" w:rsidRDefault="00A24F77">
      <w:pPr>
        <w:rPr>
          <w:sz w:val="4"/>
        </w:rPr>
      </w:pPr>
    </w:p>
    <w:p w14:paraId="18DC8BB0" w14:textId="77777777" w:rsidR="00A24F77" w:rsidRDefault="00A24F77" w:rsidP="006D3EB6">
      <w:pPr>
        <w:pStyle w:val="Textkrper"/>
        <w:rPr>
          <w:sz w:val="24"/>
        </w:rPr>
      </w:pPr>
      <w:r>
        <w:rPr>
          <w:vertAlign w:val="superscript"/>
        </w:rPr>
        <w:t>*)</w:t>
      </w:r>
      <w:r>
        <w:rPr>
          <w:vertAlign w:val="superscript"/>
        </w:rPr>
        <w:tab/>
      </w:r>
      <w:r>
        <w:t>Zutreffendes bitte ankreuzen</w:t>
      </w:r>
    </w:p>
    <w:p w14:paraId="02639AE1" w14:textId="77777777" w:rsidR="00A92D74" w:rsidRDefault="00A92D74">
      <w:pPr>
        <w:sectPr w:rsidR="00A92D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20" w:footer="720" w:gutter="0"/>
          <w:cols w:space="720"/>
        </w:sectPr>
      </w:pPr>
    </w:p>
    <w:p w14:paraId="4239635C" w14:textId="77777777" w:rsidR="00A24F77" w:rsidRDefault="00A24F77"/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1446"/>
        <w:gridCol w:w="2774"/>
      </w:tblGrid>
      <w:tr w:rsidR="00A24F77" w14:paraId="6927D1E8" w14:textId="77777777">
        <w:tc>
          <w:tcPr>
            <w:tcW w:w="632" w:type="dxa"/>
          </w:tcPr>
          <w:p w14:paraId="2EA58E0D" w14:textId="77777777" w:rsidR="00A24F77" w:rsidRDefault="00A24F77" w:rsidP="00870F85">
            <w:pPr>
              <w:pStyle w:val="Tabellentext"/>
              <w:spacing w:after="0"/>
            </w:pPr>
          </w:p>
          <w:p w14:paraId="20475A19" w14:textId="77777777" w:rsidR="00A24F77" w:rsidRDefault="00A24F77" w:rsidP="00870F85">
            <w:pPr>
              <w:pStyle w:val="Tabellentext"/>
              <w:spacing w:after="0"/>
            </w:pPr>
            <w:r>
              <w:t>Nr.</w:t>
            </w:r>
          </w:p>
        </w:tc>
        <w:tc>
          <w:tcPr>
            <w:tcW w:w="4220" w:type="dxa"/>
          </w:tcPr>
          <w:p w14:paraId="6C582E99" w14:textId="77777777" w:rsidR="00A24F77" w:rsidRDefault="00A24F77" w:rsidP="00870F85">
            <w:pPr>
              <w:pStyle w:val="Tabellentext"/>
              <w:spacing w:after="0"/>
            </w:pPr>
          </w:p>
          <w:p w14:paraId="0E00824B" w14:textId="77777777" w:rsidR="00A24F77" w:rsidRDefault="00A24F77" w:rsidP="00870F85">
            <w:pPr>
              <w:pStyle w:val="Tabellentext"/>
              <w:spacing w:after="0"/>
            </w:pPr>
            <w:r>
              <w:t>Sachverhalt</w:t>
            </w:r>
          </w:p>
        </w:tc>
        <w:tc>
          <w:tcPr>
            <w:tcW w:w="1446" w:type="dxa"/>
          </w:tcPr>
          <w:p w14:paraId="44934180" w14:textId="77777777" w:rsidR="00A24F77" w:rsidRDefault="00A24F77" w:rsidP="00870F85">
            <w:pPr>
              <w:pStyle w:val="Tabellentext"/>
              <w:spacing w:after="0"/>
            </w:pPr>
            <w:r>
              <w:t>Unterlagen</w:t>
            </w:r>
          </w:p>
          <w:p w14:paraId="6044A590" w14:textId="77777777" w:rsidR="00A24F77" w:rsidRDefault="00A24F77" w:rsidP="00870F85">
            <w:pPr>
              <w:pStyle w:val="Tabellentext"/>
              <w:spacing w:after="0"/>
            </w:pPr>
            <w:r>
              <w:t>vorhanden?</w:t>
            </w:r>
          </w:p>
          <w:p w14:paraId="44906BE4" w14:textId="77777777" w:rsidR="00A24F77" w:rsidRDefault="00A24F77" w:rsidP="00870F85">
            <w:pPr>
              <w:pStyle w:val="Tabellentext"/>
              <w:spacing w:after="0"/>
            </w:pPr>
            <w:r>
              <w:t xml:space="preserve">   </w:t>
            </w:r>
            <w:r>
              <w:rPr>
                <w:sz w:val="16"/>
              </w:rPr>
              <w:t>Ja</w:t>
            </w:r>
            <w:r>
              <w:rPr>
                <w:sz w:val="16"/>
                <w:vertAlign w:val="superscript"/>
              </w:rPr>
              <w:t xml:space="preserve">*) </w:t>
            </w:r>
            <w:r>
              <w:rPr>
                <w:sz w:val="16"/>
              </w:rPr>
              <w:t xml:space="preserve">      Nein</w:t>
            </w:r>
            <w:r>
              <w:rPr>
                <w:sz w:val="16"/>
                <w:vertAlign w:val="superscript"/>
              </w:rPr>
              <w:t>*)</w:t>
            </w:r>
          </w:p>
        </w:tc>
        <w:tc>
          <w:tcPr>
            <w:tcW w:w="2774" w:type="dxa"/>
          </w:tcPr>
          <w:p w14:paraId="7387D6DA" w14:textId="77777777" w:rsidR="00A24F77" w:rsidRDefault="00A24F77" w:rsidP="00870F85">
            <w:pPr>
              <w:pStyle w:val="Tabellentext"/>
              <w:spacing w:after="0"/>
            </w:pPr>
          </w:p>
          <w:p w14:paraId="3D4A5EE8" w14:textId="77777777" w:rsidR="00A24F77" w:rsidRDefault="00A24F77" w:rsidP="00870F85">
            <w:pPr>
              <w:pStyle w:val="Tabellentext"/>
              <w:spacing w:after="0"/>
            </w:pPr>
            <w:r>
              <w:t>Anmerkungen</w:t>
            </w:r>
          </w:p>
        </w:tc>
      </w:tr>
    </w:tbl>
    <w:p w14:paraId="37AC9323" w14:textId="77777777" w:rsidR="00A24F77" w:rsidRDefault="00A24F77">
      <w:pPr>
        <w:rPr>
          <w:sz w:val="4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38AEB0E7" w14:textId="77777777">
        <w:tc>
          <w:tcPr>
            <w:tcW w:w="632" w:type="dxa"/>
          </w:tcPr>
          <w:p w14:paraId="72958818" w14:textId="77777777" w:rsidR="00A24F77" w:rsidRDefault="00A24F77" w:rsidP="006F4B6F">
            <w:pPr>
              <w:pStyle w:val="Tabellentextklein"/>
            </w:pPr>
            <w:r>
              <w:t>3.</w:t>
            </w:r>
          </w:p>
        </w:tc>
        <w:tc>
          <w:tcPr>
            <w:tcW w:w="8440" w:type="dxa"/>
            <w:gridSpan w:val="4"/>
          </w:tcPr>
          <w:p w14:paraId="6D92ED83" w14:textId="77777777" w:rsidR="00A24F77" w:rsidRDefault="00A24F77" w:rsidP="006F4B6F">
            <w:pPr>
              <w:pStyle w:val="Tabellentextklein"/>
            </w:pPr>
            <w:r>
              <w:t>Gutachten zur Gefahrenerkundung (HE/ OU/ DU)</w:t>
            </w:r>
          </w:p>
        </w:tc>
      </w:tr>
      <w:tr w:rsidR="00A24F77" w14:paraId="4DD26496" w14:textId="77777777">
        <w:tc>
          <w:tcPr>
            <w:tcW w:w="632" w:type="dxa"/>
          </w:tcPr>
          <w:p w14:paraId="20C56091" w14:textId="77777777" w:rsidR="00A24F77" w:rsidRDefault="00A24F77" w:rsidP="006F4B6F">
            <w:pPr>
              <w:pStyle w:val="Tabellentextklein"/>
            </w:pPr>
            <w:r>
              <w:t>3.1</w:t>
            </w:r>
          </w:p>
        </w:tc>
        <w:tc>
          <w:tcPr>
            <w:tcW w:w="4220" w:type="dxa"/>
          </w:tcPr>
          <w:p w14:paraId="4F165B90" w14:textId="77777777" w:rsidR="00A24F77" w:rsidRDefault="00A24F77" w:rsidP="006F4B6F">
            <w:pPr>
              <w:pStyle w:val="Tabellentextklein"/>
            </w:pPr>
            <w:r>
              <w:t>Wurden bzw. werden bereits Berichte, Gutachten etc. zur Gefahrenerkundung erstellt?</w:t>
            </w:r>
          </w:p>
        </w:tc>
        <w:tc>
          <w:tcPr>
            <w:tcW w:w="704" w:type="dxa"/>
          </w:tcPr>
          <w:p w14:paraId="27C388B1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135FBEED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5B2C4EA8" w14:textId="7E31AC37" w:rsidR="00A24F77" w:rsidRDefault="00A24F77" w:rsidP="006F4B6F">
            <w:pPr>
              <w:pStyle w:val="Tabellentextklein"/>
            </w:pPr>
            <w:r>
              <w:t>Bei Vorliegen von Berichten, Gutachten etc. zur Gefahrenerkundung, Anzahl und Titel dieser bitte auf gesonderter Anlage angeben</w:t>
            </w:r>
            <w:r w:rsidR="00446AD9">
              <w:t xml:space="preserve"> und </w:t>
            </w:r>
            <w:r w:rsidR="0071000A">
              <w:t>Scans/digitale Versione</w:t>
            </w:r>
            <w:r w:rsidR="00AB518D">
              <w:t>n</w:t>
            </w:r>
            <w:r>
              <w:t xml:space="preserve"> der Berichte, Gutachten etc. beifügen. </w:t>
            </w:r>
          </w:p>
        </w:tc>
      </w:tr>
      <w:tr w:rsidR="00A24F77" w14:paraId="759AC9D8" w14:textId="77777777">
        <w:tc>
          <w:tcPr>
            <w:tcW w:w="632" w:type="dxa"/>
          </w:tcPr>
          <w:p w14:paraId="1B69BB5E" w14:textId="77777777" w:rsidR="00A24F77" w:rsidRDefault="00A24F77" w:rsidP="006F4B6F">
            <w:pPr>
              <w:pStyle w:val="Tabellentextklein"/>
            </w:pPr>
            <w:r>
              <w:t>3.2</w:t>
            </w:r>
          </w:p>
        </w:tc>
        <w:tc>
          <w:tcPr>
            <w:tcW w:w="4220" w:type="dxa"/>
          </w:tcPr>
          <w:p w14:paraId="4245B5B4" w14:textId="77777777" w:rsidR="00A24F77" w:rsidRDefault="00A24F77" w:rsidP="006F4B6F">
            <w:pPr>
              <w:pStyle w:val="Tabellentextklein"/>
            </w:pPr>
            <w:r>
              <w:t>Welchen Erkundungsstufen (HE/ OU/ DU) sind bereits vorliegende Berichte, Gutachten etc. zur Gefahrenerkundung zuordenbar?</w:t>
            </w:r>
          </w:p>
        </w:tc>
        <w:tc>
          <w:tcPr>
            <w:tcW w:w="704" w:type="dxa"/>
          </w:tcPr>
          <w:p w14:paraId="075888D8" w14:textId="77777777" w:rsidR="00A24F77" w:rsidRDefault="00A24F77" w:rsidP="006F4B6F">
            <w:pPr>
              <w:pStyle w:val="Tabellentextklein"/>
            </w:pPr>
          </w:p>
          <w:p w14:paraId="6A8680C3" w14:textId="77777777" w:rsidR="00A24F77" w:rsidRDefault="00A24F77" w:rsidP="006F4B6F">
            <w:pPr>
              <w:pStyle w:val="Tabellentextklein"/>
            </w:pPr>
            <w:r>
              <w:t>-</w:t>
            </w:r>
          </w:p>
        </w:tc>
        <w:tc>
          <w:tcPr>
            <w:tcW w:w="702" w:type="dxa"/>
          </w:tcPr>
          <w:p w14:paraId="45069ED1" w14:textId="77777777" w:rsidR="00A24F77" w:rsidRDefault="00A24F77" w:rsidP="006F4B6F">
            <w:pPr>
              <w:pStyle w:val="Tabellentextklein"/>
            </w:pPr>
          </w:p>
          <w:p w14:paraId="2A0799EF" w14:textId="77777777" w:rsidR="00A24F77" w:rsidRDefault="00A24F77" w:rsidP="006F4B6F">
            <w:pPr>
              <w:pStyle w:val="Tabellentextklein"/>
            </w:pPr>
            <w:r>
              <w:t>-</w:t>
            </w:r>
          </w:p>
        </w:tc>
        <w:tc>
          <w:tcPr>
            <w:tcW w:w="2814" w:type="dxa"/>
          </w:tcPr>
          <w:p w14:paraId="00A92FC8" w14:textId="77777777" w:rsidR="00A24F77" w:rsidRDefault="00A24F77" w:rsidP="006F4B6F">
            <w:pPr>
              <w:pStyle w:val="Tabellentextklein"/>
            </w:pPr>
            <w:r>
              <w:t>Wenn möglich, bitte entsprechende Zuordnung auf gesonderter Anlage vornehmen</w:t>
            </w:r>
          </w:p>
        </w:tc>
      </w:tr>
    </w:tbl>
    <w:p w14:paraId="4E3E5A88" w14:textId="77777777" w:rsidR="00A24F77" w:rsidRDefault="00A24F77">
      <w:pPr>
        <w:rPr>
          <w:sz w:val="4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044B7247" w14:textId="77777777">
        <w:tc>
          <w:tcPr>
            <w:tcW w:w="632" w:type="dxa"/>
          </w:tcPr>
          <w:p w14:paraId="4923EA8C" w14:textId="77777777" w:rsidR="00A24F77" w:rsidRDefault="00A24F77" w:rsidP="006F4B6F">
            <w:pPr>
              <w:pStyle w:val="Tabellentextklein"/>
            </w:pPr>
            <w:r>
              <w:t>4.</w:t>
            </w:r>
          </w:p>
        </w:tc>
        <w:tc>
          <w:tcPr>
            <w:tcW w:w="8440" w:type="dxa"/>
            <w:gridSpan w:val="4"/>
          </w:tcPr>
          <w:p w14:paraId="01E9E038" w14:textId="77777777" w:rsidR="00A24F77" w:rsidRDefault="00A24F77" w:rsidP="006F4B6F">
            <w:pPr>
              <w:pStyle w:val="Tabellentextklein"/>
            </w:pPr>
            <w:r>
              <w:t>Gefährdungsbewertung</w:t>
            </w:r>
          </w:p>
        </w:tc>
      </w:tr>
      <w:tr w:rsidR="00A24F77" w14:paraId="0D785D9D" w14:textId="77777777">
        <w:tc>
          <w:tcPr>
            <w:tcW w:w="632" w:type="dxa"/>
          </w:tcPr>
          <w:p w14:paraId="5D6BCE88" w14:textId="77777777" w:rsidR="00A24F77" w:rsidRDefault="00A24F77" w:rsidP="006F4B6F">
            <w:pPr>
              <w:pStyle w:val="Tabellentextklein"/>
            </w:pPr>
            <w:r>
              <w:t>4.1</w:t>
            </w:r>
          </w:p>
        </w:tc>
        <w:tc>
          <w:tcPr>
            <w:tcW w:w="4220" w:type="dxa"/>
          </w:tcPr>
          <w:p w14:paraId="0BDF25D8" w14:textId="77777777" w:rsidR="00A24F77" w:rsidRDefault="00A24F77" w:rsidP="00973422">
            <w:pPr>
              <w:pStyle w:val="Tabellentextklein"/>
            </w:pPr>
            <w:r>
              <w:t xml:space="preserve">Wurde </w:t>
            </w:r>
            <w:r w:rsidR="00973422">
              <w:t xml:space="preserve">auf Basis der erhobenen Daten </w:t>
            </w:r>
            <w:r>
              <w:t>für HE und OU</w:t>
            </w:r>
            <w:r w:rsidR="00973422">
              <w:t xml:space="preserve"> die Gefährdungssituation </w:t>
            </w:r>
            <w:r>
              <w:t>durchgeführt</w:t>
            </w:r>
            <w:r w:rsidR="00973422">
              <w:t xml:space="preserve"> (mittels DEBA-Bewertungsblatt)</w:t>
            </w:r>
            <w:r>
              <w:t>?</w:t>
            </w:r>
          </w:p>
        </w:tc>
        <w:tc>
          <w:tcPr>
            <w:tcW w:w="704" w:type="dxa"/>
          </w:tcPr>
          <w:p w14:paraId="0ABB8FFC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588F7915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1324FFDC" w14:textId="1A25F505" w:rsidR="00A24F77" w:rsidRDefault="00A24F77" w:rsidP="00973422">
            <w:pPr>
              <w:pStyle w:val="Tabellentextklein"/>
            </w:pPr>
            <w:r>
              <w:t xml:space="preserve">Bei Vorliegen </w:t>
            </w:r>
            <w:r w:rsidR="00973422">
              <w:t xml:space="preserve">der </w:t>
            </w:r>
            <w:proofErr w:type="gramStart"/>
            <w:r w:rsidR="00973422">
              <w:t>DEBA</w:t>
            </w:r>
            <w:r w:rsidR="006D3EB6">
              <w:t xml:space="preserve"> </w:t>
            </w:r>
            <w:r>
              <w:t>Bewertung</w:t>
            </w:r>
            <w:proofErr w:type="gramEnd"/>
            <w:r>
              <w:t xml:space="preserve"> </w:t>
            </w:r>
            <w:r w:rsidR="00881452">
              <w:t xml:space="preserve">bitte </w:t>
            </w:r>
            <w:r w:rsidR="00AB518D">
              <w:t>Scan/digitale Version</w:t>
            </w:r>
            <w:r>
              <w:t xml:space="preserve"> dieser beifügen.</w:t>
            </w:r>
          </w:p>
        </w:tc>
      </w:tr>
    </w:tbl>
    <w:p w14:paraId="5DABF679" w14:textId="77777777" w:rsidR="00A24F77" w:rsidRPr="006F4B6F" w:rsidRDefault="00A24F77" w:rsidP="006F4B6F">
      <w:pPr>
        <w:rPr>
          <w:sz w:val="4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586221E0" w14:textId="77777777">
        <w:tc>
          <w:tcPr>
            <w:tcW w:w="632" w:type="dxa"/>
          </w:tcPr>
          <w:p w14:paraId="291B60C4" w14:textId="77777777" w:rsidR="00A24F77" w:rsidRDefault="00A24F77" w:rsidP="006F4B6F">
            <w:pPr>
              <w:pStyle w:val="Tabellentextklein"/>
            </w:pPr>
            <w:r>
              <w:t>5.</w:t>
            </w:r>
          </w:p>
        </w:tc>
        <w:tc>
          <w:tcPr>
            <w:tcW w:w="8440" w:type="dxa"/>
            <w:gridSpan w:val="4"/>
          </w:tcPr>
          <w:p w14:paraId="1A5C0CC2" w14:textId="77777777" w:rsidR="00A24F77" w:rsidRDefault="00A24F77" w:rsidP="006F4B6F">
            <w:pPr>
              <w:pStyle w:val="Tabellentextklein"/>
            </w:pPr>
            <w:r>
              <w:t>Sanierungsuntersuchung (SU)</w:t>
            </w:r>
          </w:p>
        </w:tc>
      </w:tr>
      <w:tr w:rsidR="00A24F77" w14:paraId="21ADD8EC" w14:textId="77777777">
        <w:tc>
          <w:tcPr>
            <w:tcW w:w="632" w:type="dxa"/>
          </w:tcPr>
          <w:p w14:paraId="47BA7F71" w14:textId="77777777" w:rsidR="00A24F77" w:rsidRDefault="00A24F77" w:rsidP="006F4B6F">
            <w:pPr>
              <w:pStyle w:val="Tabellentextklein"/>
            </w:pPr>
            <w:r>
              <w:t>5.1</w:t>
            </w:r>
          </w:p>
        </w:tc>
        <w:tc>
          <w:tcPr>
            <w:tcW w:w="4220" w:type="dxa"/>
          </w:tcPr>
          <w:p w14:paraId="58B7EF8F" w14:textId="77777777" w:rsidR="00A24F77" w:rsidRDefault="00A24F77" w:rsidP="006F4B6F">
            <w:pPr>
              <w:pStyle w:val="Tabellentextklein"/>
            </w:pPr>
            <w:r>
              <w:t>Liegt eine Sanierungsuntersuchung oder ein Sanierungskonzept vor?</w:t>
            </w:r>
          </w:p>
        </w:tc>
        <w:tc>
          <w:tcPr>
            <w:tcW w:w="704" w:type="dxa"/>
          </w:tcPr>
          <w:p w14:paraId="236E352A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55FA5B88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009650FE" w14:textId="57527294" w:rsidR="00A24F77" w:rsidRDefault="00A24F77" w:rsidP="00973422">
            <w:pPr>
              <w:pStyle w:val="Tabellentextklein"/>
            </w:pPr>
            <w:r>
              <w:t>Bei Vorliegen von Berichten, Gutachten etc. zur(m) Sanierungsuntersuchung/ -konzept</w:t>
            </w:r>
            <w:r w:rsidR="00EB003D">
              <w:t>.</w:t>
            </w:r>
            <w:r>
              <w:t xml:space="preserve"> Anzahl, Titel dieser sowie die betreffenden Flächen und Grundstücke bitte auf gesonderter Anlage angeben</w:t>
            </w:r>
            <w:r w:rsidR="00881452">
              <w:t xml:space="preserve"> und</w:t>
            </w:r>
            <w:r>
              <w:t xml:space="preserve"> </w:t>
            </w:r>
            <w:r w:rsidR="00AB518D">
              <w:t>Scans/digitale Versionen</w:t>
            </w:r>
            <w:r>
              <w:t xml:space="preserve"> der Berichte, Gutachten etc. beifügen. </w:t>
            </w:r>
          </w:p>
        </w:tc>
      </w:tr>
      <w:tr w:rsidR="00A24F77" w14:paraId="5AA033DB" w14:textId="77777777">
        <w:tc>
          <w:tcPr>
            <w:tcW w:w="632" w:type="dxa"/>
          </w:tcPr>
          <w:p w14:paraId="25679580" w14:textId="77777777" w:rsidR="00A24F77" w:rsidRDefault="00A24F77" w:rsidP="006F4B6F">
            <w:pPr>
              <w:pStyle w:val="Tabellentextklein"/>
            </w:pPr>
            <w:r>
              <w:t>5.2</w:t>
            </w:r>
          </w:p>
        </w:tc>
        <w:tc>
          <w:tcPr>
            <w:tcW w:w="4220" w:type="dxa"/>
          </w:tcPr>
          <w:p w14:paraId="11DF2496" w14:textId="77777777" w:rsidR="00A24F77" w:rsidRDefault="00A24F77" w:rsidP="006F4B6F">
            <w:pPr>
              <w:pStyle w:val="Tabellentextklein"/>
            </w:pPr>
            <w:r>
              <w:t>Liegen Ihnen behördliche Vorgaben zu Sanierungszielen vor?</w:t>
            </w:r>
          </w:p>
        </w:tc>
        <w:tc>
          <w:tcPr>
            <w:tcW w:w="704" w:type="dxa"/>
          </w:tcPr>
          <w:p w14:paraId="388B387E" w14:textId="77777777" w:rsidR="00A24F77" w:rsidRDefault="00A24F77" w:rsidP="006F4B6F">
            <w:pPr>
              <w:pStyle w:val="Tabellentextklein"/>
            </w:pPr>
          </w:p>
        </w:tc>
        <w:tc>
          <w:tcPr>
            <w:tcW w:w="702" w:type="dxa"/>
          </w:tcPr>
          <w:p w14:paraId="5002F920" w14:textId="77777777" w:rsidR="00A24F77" w:rsidRDefault="00A24F77" w:rsidP="006F4B6F">
            <w:pPr>
              <w:pStyle w:val="Tabellentextklein"/>
            </w:pPr>
          </w:p>
        </w:tc>
        <w:tc>
          <w:tcPr>
            <w:tcW w:w="2814" w:type="dxa"/>
          </w:tcPr>
          <w:p w14:paraId="1D1C1D64" w14:textId="3A586098" w:rsidR="00A24F77" w:rsidRDefault="00A24F77" w:rsidP="006F4B6F">
            <w:pPr>
              <w:pStyle w:val="Tabellentextklein"/>
            </w:pPr>
            <w:r>
              <w:t>Bei Vorliegen behördlicher Vorgaben diese bitte auf gesonderter Anlage angeben</w:t>
            </w:r>
            <w:r w:rsidR="00881452">
              <w:t xml:space="preserve"> und</w:t>
            </w:r>
            <w:r>
              <w:t xml:space="preserve"> </w:t>
            </w:r>
            <w:r w:rsidR="00881452">
              <w:t xml:space="preserve">Scans/digitale Versionen </w:t>
            </w:r>
            <w:r>
              <w:t xml:space="preserve">der Vorgaben beifügen. </w:t>
            </w:r>
          </w:p>
        </w:tc>
      </w:tr>
    </w:tbl>
    <w:p w14:paraId="4EF2510B" w14:textId="77777777" w:rsidR="00A24F77" w:rsidRDefault="00A24F77">
      <w:pPr>
        <w:rPr>
          <w:sz w:val="4"/>
        </w:rPr>
      </w:pPr>
    </w:p>
    <w:p w14:paraId="411BEFD5" w14:textId="77777777" w:rsidR="00A24F77" w:rsidRDefault="00A24F77">
      <w:pPr>
        <w:rPr>
          <w:sz w:val="4"/>
        </w:rPr>
      </w:pPr>
    </w:p>
    <w:p w14:paraId="67CC9A3D" w14:textId="77777777" w:rsidR="00A24F77" w:rsidRDefault="00A24F77" w:rsidP="006D3EB6">
      <w:pPr>
        <w:pStyle w:val="Textkrper"/>
      </w:pPr>
      <w:r>
        <w:rPr>
          <w:b/>
          <w:vertAlign w:val="superscript"/>
        </w:rPr>
        <w:t>*)</w:t>
      </w:r>
      <w:r>
        <w:rPr>
          <w:b/>
          <w:vertAlign w:val="superscript"/>
        </w:rPr>
        <w:tab/>
      </w:r>
      <w:r>
        <w:t>Zutreffendes bitte ankreuzen</w:t>
      </w:r>
    </w:p>
    <w:p w14:paraId="2F460A86" w14:textId="77777777" w:rsidR="00740718" w:rsidRDefault="00740718">
      <w:pPr>
        <w:sectPr w:rsidR="00740718">
          <w:pgSz w:w="11906" w:h="16838"/>
          <w:pgMar w:top="1417" w:right="1417" w:bottom="1134" w:left="1417" w:header="720" w:footer="720" w:gutter="0"/>
          <w:cols w:space="720"/>
        </w:sectPr>
      </w:pPr>
    </w:p>
    <w:p w14:paraId="2D0E93E4" w14:textId="77777777" w:rsidR="00A24F77" w:rsidRDefault="00A24F77">
      <w:pPr>
        <w:rPr>
          <w:b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1446"/>
        <w:gridCol w:w="2774"/>
      </w:tblGrid>
      <w:tr w:rsidR="00A24F77" w14:paraId="77621611" w14:textId="77777777">
        <w:tc>
          <w:tcPr>
            <w:tcW w:w="632" w:type="dxa"/>
          </w:tcPr>
          <w:p w14:paraId="234C6A2C" w14:textId="77777777" w:rsidR="00A24F77" w:rsidRDefault="00A24F77" w:rsidP="00870F85">
            <w:pPr>
              <w:pStyle w:val="Tabellentext"/>
              <w:spacing w:after="0"/>
            </w:pPr>
          </w:p>
          <w:p w14:paraId="4591D361" w14:textId="77777777" w:rsidR="00A24F77" w:rsidRDefault="00A24F77" w:rsidP="00870F85">
            <w:pPr>
              <w:pStyle w:val="Tabellentext"/>
              <w:spacing w:after="0"/>
            </w:pPr>
            <w:r>
              <w:t>Nr.</w:t>
            </w:r>
          </w:p>
        </w:tc>
        <w:tc>
          <w:tcPr>
            <w:tcW w:w="4220" w:type="dxa"/>
          </w:tcPr>
          <w:p w14:paraId="06670F53" w14:textId="77777777" w:rsidR="00A24F77" w:rsidRDefault="00A24F77" w:rsidP="00870F85">
            <w:pPr>
              <w:pStyle w:val="Tabellentext"/>
              <w:spacing w:after="0"/>
            </w:pPr>
          </w:p>
          <w:p w14:paraId="3AC3A9E3" w14:textId="77777777" w:rsidR="00A24F77" w:rsidRDefault="00A24F77" w:rsidP="00870F85">
            <w:pPr>
              <w:pStyle w:val="Tabellentext"/>
              <w:spacing w:after="0"/>
            </w:pPr>
            <w:r>
              <w:t>Sachverhalt</w:t>
            </w:r>
          </w:p>
        </w:tc>
        <w:tc>
          <w:tcPr>
            <w:tcW w:w="1446" w:type="dxa"/>
          </w:tcPr>
          <w:p w14:paraId="7F592EEB" w14:textId="77777777" w:rsidR="00A24F77" w:rsidRDefault="00A24F77" w:rsidP="00870F85">
            <w:pPr>
              <w:pStyle w:val="Tabellentext"/>
              <w:spacing w:after="0"/>
            </w:pPr>
            <w:r>
              <w:t>Unterlagen</w:t>
            </w:r>
          </w:p>
          <w:p w14:paraId="1B69FC30" w14:textId="77777777" w:rsidR="00A24F77" w:rsidRDefault="00A24F77" w:rsidP="00870F85">
            <w:pPr>
              <w:pStyle w:val="Tabellentext"/>
              <w:spacing w:after="0"/>
            </w:pPr>
            <w:r>
              <w:t>vorhanden?</w:t>
            </w:r>
          </w:p>
          <w:p w14:paraId="4BFC7901" w14:textId="77777777" w:rsidR="00A24F77" w:rsidRDefault="00A24F77" w:rsidP="00870F85">
            <w:pPr>
              <w:pStyle w:val="Tabellentext"/>
              <w:spacing w:after="0"/>
            </w:pPr>
            <w:r>
              <w:rPr>
                <w:sz w:val="16"/>
              </w:rPr>
              <w:t>Ja</w:t>
            </w:r>
            <w:r>
              <w:rPr>
                <w:sz w:val="16"/>
                <w:vertAlign w:val="superscript"/>
              </w:rPr>
              <w:t xml:space="preserve">*) </w:t>
            </w:r>
            <w:r>
              <w:rPr>
                <w:sz w:val="16"/>
              </w:rPr>
              <w:t xml:space="preserve">      Nein</w:t>
            </w:r>
            <w:r>
              <w:rPr>
                <w:sz w:val="16"/>
                <w:vertAlign w:val="superscript"/>
              </w:rPr>
              <w:t>*)</w:t>
            </w:r>
          </w:p>
        </w:tc>
        <w:tc>
          <w:tcPr>
            <w:tcW w:w="2774" w:type="dxa"/>
          </w:tcPr>
          <w:p w14:paraId="2FBB04B7" w14:textId="77777777" w:rsidR="00A24F77" w:rsidRDefault="00A24F77" w:rsidP="00870F85">
            <w:pPr>
              <w:pStyle w:val="Tabellentext"/>
              <w:spacing w:after="0"/>
            </w:pPr>
          </w:p>
          <w:p w14:paraId="34B0A2CB" w14:textId="77777777" w:rsidR="00A24F77" w:rsidRDefault="00A24F77" w:rsidP="00870F85">
            <w:pPr>
              <w:pStyle w:val="Tabellentext"/>
              <w:spacing w:after="0"/>
            </w:pPr>
            <w:r>
              <w:t>Anmerkungen</w:t>
            </w:r>
          </w:p>
        </w:tc>
      </w:tr>
    </w:tbl>
    <w:p w14:paraId="08F57F98" w14:textId="77777777" w:rsidR="00A24F77" w:rsidRDefault="00A24F77">
      <w:pPr>
        <w:rPr>
          <w:sz w:val="4"/>
        </w:rPr>
      </w:pP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04610431" w14:textId="77777777" w:rsidTr="00E640EF">
        <w:tc>
          <w:tcPr>
            <w:tcW w:w="632" w:type="dxa"/>
          </w:tcPr>
          <w:p w14:paraId="4D2C8F9C" w14:textId="77777777" w:rsidR="00A24F77" w:rsidRDefault="00A24F77" w:rsidP="006F4B6F">
            <w:pPr>
              <w:pStyle w:val="Tabellentextklein"/>
            </w:pPr>
            <w:r>
              <w:t>6.</w:t>
            </w:r>
          </w:p>
        </w:tc>
        <w:tc>
          <w:tcPr>
            <w:tcW w:w="8440" w:type="dxa"/>
            <w:gridSpan w:val="4"/>
          </w:tcPr>
          <w:p w14:paraId="418E1FA6" w14:textId="77777777" w:rsidR="00A24F77" w:rsidRDefault="00A24F77" w:rsidP="006F4B6F">
            <w:pPr>
              <w:pStyle w:val="Tabellentextklein"/>
            </w:pPr>
            <w:r>
              <w:t>Sanierung (SAN)</w:t>
            </w:r>
          </w:p>
        </w:tc>
      </w:tr>
      <w:tr w:rsidR="00E640EF" w14:paraId="133AC7CC" w14:textId="77777777" w:rsidTr="00E640EF">
        <w:tc>
          <w:tcPr>
            <w:tcW w:w="632" w:type="dxa"/>
            <w:tcBorders>
              <w:bottom w:val="nil"/>
            </w:tcBorders>
          </w:tcPr>
          <w:p w14:paraId="18EA79F6" w14:textId="77777777" w:rsidR="00E640EF" w:rsidRDefault="00E640EF" w:rsidP="006F4B6F">
            <w:pPr>
              <w:pStyle w:val="Tabellentextklein"/>
            </w:pPr>
            <w:r>
              <w:t>6.1</w:t>
            </w:r>
          </w:p>
        </w:tc>
        <w:tc>
          <w:tcPr>
            <w:tcW w:w="4220" w:type="dxa"/>
            <w:tcBorders>
              <w:bottom w:val="nil"/>
            </w:tcBorders>
          </w:tcPr>
          <w:p w14:paraId="765581A5" w14:textId="118D3522" w:rsidR="00E640EF" w:rsidRDefault="00E640EF" w:rsidP="006F4B6F">
            <w:pPr>
              <w:pStyle w:val="Tabellentextklein"/>
            </w:pPr>
            <w:r>
              <w:t>Wurden bereits Sanierungsmaßnahmen einschließlich sanierungsbegleitender Ingenieur- und Gutachterleistungen (Sanierungsplanung, örtliche Bauüberwachung, Bauoberleitung, Fremdüberwachung, Projektsteuerung) durchgeführt?</w:t>
            </w:r>
          </w:p>
        </w:tc>
        <w:tc>
          <w:tcPr>
            <w:tcW w:w="704" w:type="dxa"/>
          </w:tcPr>
          <w:p w14:paraId="495B8862" w14:textId="77777777" w:rsidR="00E640EF" w:rsidRDefault="00E640EF" w:rsidP="006F4B6F">
            <w:pPr>
              <w:pStyle w:val="Tabellentextklein"/>
            </w:pPr>
          </w:p>
          <w:p w14:paraId="578BF1BD" w14:textId="77777777" w:rsidR="00E640EF" w:rsidRDefault="00E640EF" w:rsidP="006F4B6F">
            <w:pPr>
              <w:pStyle w:val="Tabellentextklein"/>
            </w:pPr>
          </w:p>
          <w:p w14:paraId="2EC5CD35" w14:textId="77777777" w:rsidR="00E640EF" w:rsidRDefault="00E640EF" w:rsidP="006F4B6F">
            <w:pPr>
              <w:pStyle w:val="Tabellentextklein"/>
            </w:pPr>
          </w:p>
          <w:p w14:paraId="755E3328" w14:textId="77777777" w:rsidR="00E640EF" w:rsidRDefault="00E640EF" w:rsidP="006F4B6F">
            <w:pPr>
              <w:pStyle w:val="Tabellentextklein"/>
            </w:pPr>
            <w:r>
              <w:t>-</w:t>
            </w:r>
          </w:p>
        </w:tc>
        <w:tc>
          <w:tcPr>
            <w:tcW w:w="702" w:type="dxa"/>
          </w:tcPr>
          <w:p w14:paraId="39DD7B9E" w14:textId="77777777" w:rsidR="00E640EF" w:rsidRDefault="00E640EF" w:rsidP="006F4B6F">
            <w:pPr>
              <w:pStyle w:val="Tabellentextklein"/>
            </w:pPr>
          </w:p>
          <w:p w14:paraId="00DC406F" w14:textId="77777777" w:rsidR="00E640EF" w:rsidRDefault="00E640EF" w:rsidP="006F4B6F">
            <w:pPr>
              <w:pStyle w:val="Tabellentextklein"/>
            </w:pPr>
          </w:p>
          <w:p w14:paraId="1CA0823F" w14:textId="77777777" w:rsidR="00E640EF" w:rsidRDefault="00E640EF" w:rsidP="006F4B6F">
            <w:pPr>
              <w:pStyle w:val="Tabellentextklein"/>
            </w:pPr>
          </w:p>
          <w:p w14:paraId="54B16CE6" w14:textId="77777777" w:rsidR="00E640EF" w:rsidRDefault="00E640EF" w:rsidP="006F4B6F">
            <w:pPr>
              <w:pStyle w:val="Tabellentextklein"/>
            </w:pPr>
            <w:r>
              <w:t>-</w:t>
            </w:r>
          </w:p>
        </w:tc>
        <w:tc>
          <w:tcPr>
            <w:tcW w:w="2814" w:type="dxa"/>
            <w:vMerge w:val="restart"/>
          </w:tcPr>
          <w:p w14:paraId="35AB99DF" w14:textId="1F9009AC" w:rsidR="00E640EF" w:rsidRDefault="00E640EF" w:rsidP="00E640EF">
            <w:pPr>
              <w:pStyle w:val="Tabellentextklein"/>
            </w:pPr>
            <w:r>
              <w:t>Bei Vorliegen von Berichten etc. zur Sanierung Anzahl, Titel dieser sowie die betreffenden Flächen und Grundstücke bitte auf gesonderter Anlage angeben und Scans/digitale Versionen der Berichte etc. beifügen.</w:t>
            </w:r>
          </w:p>
        </w:tc>
      </w:tr>
      <w:tr w:rsidR="00E640EF" w14:paraId="654C894F" w14:textId="77777777" w:rsidTr="00E640EF">
        <w:trPr>
          <w:cantSplit/>
        </w:trPr>
        <w:tc>
          <w:tcPr>
            <w:tcW w:w="632" w:type="dxa"/>
            <w:tcBorders>
              <w:top w:val="nil"/>
              <w:bottom w:val="nil"/>
            </w:tcBorders>
          </w:tcPr>
          <w:p w14:paraId="510F9109" w14:textId="77777777" w:rsidR="00E640EF" w:rsidRDefault="00E640EF" w:rsidP="006F4B6F">
            <w:pPr>
              <w:pStyle w:val="Tabellentextklein"/>
            </w:pPr>
          </w:p>
        </w:tc>
        <w:tc>
          <w:tcPr>
            <w:tcW w:w="4220" w:type="dxa"/>
            <w:tcBorders>
              <w:top w:val="nil"/>
              <w:bottom w:val="nil"/>
            </w:tcBorders>
          </w:tcPr>
          <w:p w14:paraId="5D3BDB63" w14:textId="77777777" w:rsidR="00E640EF" w:rsidRDefault="00E640EF" w:rsidP="006F4B6F">
            <w:pPr>
              <w:pStyle w:val="Tabellentextklein"/>
            </w:pPr>
            <w:r>
              <w:t>1. geplant,</w:t>
            </w:r>
          </w:p>
        </w:tc>
        <w:tc>
          <w:tcPr>
            <w:tcW w:w="704" w:type="dxa"/>
          </w:tcPr>
          <w:p w14:paraId="5C5C4BFD" w14:textId="77777777" w:rsidR="00E640EF" w:rsidRDefault="00E640EF" w:rsidP="006F4B6F">
            <w:pPr>
              <w:pStyle w:val="Tabellentextklein"/>
            </w:pPr>
          </w:p>
        </w:tc>
        <w:tc>
          <w:tcPr>
            <w:tcW w:w="702" w:type="dxa"/>
          </w:tcPr>
          <w:p w14:paraId="5BDC1FBF" w14:textId="77777777" w:rsidR="00E640EF" w:rsidRDefault="00E640EF" w:rsidP="006F4B6F">
            <w:pPr>
              <w:pStyle w:val="Tabellentextklein"/>
            </w:pPr>
          </w:p>
        </w:tc>
        <w:tc>
          <w:tcPr>
            <w:tcW w:w="2814" w:type="dxa"/>
            <w:vMerge/>
          </w:tcPr>
          <w:p w14:paraId="26BABF60" w14:textId="7D938ED1" w:rsidR="00E640EF" w:rsidRDefault="00E640EF" w:rsidP="006F4B6F">
            <w:pPr>
              <w:pStyle w:val="Tabellentextklein"/>
              <w:rPr>
                <w:sz w:val="16"/>
              </w:rPr>
            </w:pPr>
          </w:p>
        </w:tc>
      </w:tr>
      <w:tr w:rsidR="00E640EF" w14:paraId="5EE9E2EF" w14:textId="77777777" w:rsidTr="00E640EF">
        <w:trPr>
          <w:cantSplit/>
        </w:trPr>
        <w:tc>
          <w:tcPr>
            <w:tcW w:w="632" w:type="dxa"/>
            <w:tcBorders>
              <w:top w:val="nil"/>
              <w:bottom w:val="nil"/>
            </w:tcBorders>
          </w:tcPr>
          <w:p w14:paraId="443C87D2" w14:textId="77777777" w:rsidR="00E640EF" w:rsidRDefault="00E640EF" w:rsidP="006F4B6F">
            <w:pPr>
              <w:pStyle w:val="Tabellentextklein"/>
            </w:pPr>
          </w:p>
        </w:tc>
        <w:tc>
          <w:tcPr>
            <w:tcW w:w="4220" w:type="dxa"/>
            <w:tcBorders>
              <w:top w:val="nil"/>
              <w:bottom w:val="nil"/>
            </w:tcBorders>
          </w:tcPr>
          <w:p w14:paraId="6133613F" w14:textId="77777777" w:rsidR="00E640EF" w:rsidRDefault="00E640EF" w:rsidP="006F4B6F">
            <w:pPr>
              <w:pStyle w:val="Tabellentextklein"/>
            </w:pPr>
            <w:r>
              <w:t>2. durchgeführt,</w:t>
            </w:r>
          </w:p>
        </w:tc>
        <w:tc>
          <w:tcPr>
            <w:tcW w:w="704" w:type="dxa"/>
          </w:tcPr>
          <w:p w14:paraId="0B26A58D" w14:textId="77777777" w:rsidR="00E640EF" w:rsidRDefault="00E640EF" w:rsidP="006F4B6F">
            <w:pPr>
              <w:pStyle w:val="Tabellentextklein"/>
            </w:pPr>
          </w:p>
        </w:tc>
        <w:tc>
          <w:tcPr>
            <w:tcW w:w="702" w:type="dxa"/>
          </w:tcPr>
          <w:p w14:paraId="64A9C8C5" w14:textId="77777777" w:rsidR="00E640EF" w:rsidRDefault="00E640EF" w:rsidP="006F4B6F">
            <w:pPr>
              <w:pStyle w:val="Tabellentextklein"/>
            </w:pPr>
          </w:p>
        </w:tc>
        <w:tc>
          <w:tcPr>
            <w:tcW w:w="2814" w:type="dxa"/>
            <w:vMerge/>
          </w:tcPr>
          <w:p w14:paraId="60881065" w14:textId="77777777" w:rsidR="00E640EF" w:rsidRDefault="00E640EF" w:rsidP="006F4B6F">
            <w:pPr>
              <w:pStyle w:val="Tabellentextklein"/>
              <w:rPr>
                <w:sz w:val="16"/>
              </w:rPr>
            </w:pPr>
          </w:p>
        </w:tc>
      </w:tr>
      <w:tr w:rsidR="00E640EF" w14:paraId="4ABAEFB6" w14:textId="77777777" w:rsidTr="00E640EF">
        <w:trPr>
          <w:cantSplit/>
        </w:trPr>
        <w:tc>
          <w:tcPr>
            <w:tcW w:w="632" w:type="dxa"/>
            <w:tcBorders>
              <w:top w:val="nil"/>
            </w:tcBorders>
          </w:tcPr>
          <w:p w14:paraId="4DB3C869" w14:textId="77777777" w:rsidR="00E640EF" w:rsidRDefault="00E640EF" w:rsidP="006F4B6F">
            <w:pPr>
              <w:pStyle w:val="Tabellentextklein"/>
            </w:pPr>
          </w:p>
        </w:tc>
        <w:tc>
          <w:tcPr>
            <w:tcW w:w="4220" w:type="dxa"/>
            <w:tcBorders>
              <w:top w:val="nil"/>
            </w:tcBorders>
          </w:tcPr>
          <w:p w14:paraId="051C38F8" w14:textId="77777777" w:rsidR="00E640EF" w:rsidRDefault="00E640EF" w:rsidP="006F4B6F">
            <w:pPr>
              <w:pStyle w:val="Tabellentextklein"/>
            </w:pPr>
            <w:r>
              <w:t>3. abgeschlossen?</w:t>
            </w:r>
          </w:p>
        </w:tc>
        <w:tc>
          <w:tcPr>
            <w:tcW w:w="704" w:type="dxa"/>
          </w:tcPr>
          <w:p w14:paraId="26C226E3" w14:textId="77777777" w:rsidR="00E640EF" w:rsidRDefault="00E640EF" w:rsidP="006F4B6F">
            <w:pPr>
              <w:pStyle w:val="Tabellentextklein"/>
            </w:pPr>
          </w:p>
        </w:tc>
        <w:tc>
          <w:tcPr>
            <w:tcW w:w="702" w:type="dxa"/>
          </w:tcPr>
          <w:p w14:paraId="015A8D10" w14:textId="77777777" w:rsidR="00E640EF" w:rsidRDefault="00E640EF" w:rsidP="006F4B6F">
            <w:pPr>
              <w:pStyle w:val="Tabellentextklein"/>
            </w:pPr>
          </w:p>
        </w:tc>
        <w:tc>
          <w:tcPr>
            <w:tcW w:w="2814" w:type="dxa"/>
            <w:vMerge/>
          </w:tcPr>
          <w:p w14:paraId="09E253F1" w14:textId="77777777" w:rsidR="00E640EF" w:rsidRDefault="00E640EF" w:rsidP="006F4B6F">
            <w:pPr>
              <w:pStyle w:val="Tabellentextklein"/>
              <w:rPr>
                <w:sz w:val="16"/>
              </w:rPr>
            </w:pPr>
          </w:p>
        </w:tc>
      </w:tr>
      <w:tr w:rsidR="00A24F77" w14:paraId="34E0FB3D" w14:textId="77777777" w:rsidTr="00E640EF">
        <w:tc>
          <w:tcPr>
            <w:tcW w:w="632" w:type="dxa"/>
          </w:tcPr>
          <w:p w14:paraId="008AF013" w14:textId="77777777" w:rsidR="00A24F77" w:rsidRDefault="00A24F77" w:rsidP="006F4B6F">
            <w:pPr>
              <w:pStyle w:val="Tabellentextklein"/>
            </w:pPr>
            <w:r>
              <w:t>6.2</w:t>
            </w:r>
          </w:p>
        </w:tc>
        <w:tc>
          <w:tcPr>
            <w:tcW w:w="4220" w:type="dxa"/>
          </w:tcPr>
          <w:p w14:paraId="6D28C7B1" w14:textId="73CFDBBB" w:rsidR="00A24F77" w:rsidRDefault="00A24F77" w:rsidP="006F4B6F">
            <w:pPr>
              <w:pStyle w:val="Tabellentextklein"/>
            </w:pPr>
            <w:r>
              <w:t xml:space="preserve">Wird seitens </w:t>
            </w:r>
            <w:r w:rsidR="00AF6A16">
              <w:t xml:space="preserve">der </w:t>
            </w:r>
            <w:r>
              <w:t>Freigestellten weiterer Bedarf für Sanierungsmaßnahmen gesehen?</w:t>
            </w:r>
          </w:p>
        </w:tc>
        <w:tc>
          <w:tcPr>
            <w:tcW w:w="704" w:type="dxa"/>
          </w:tcPr>
          <w:p w14:paraId="5081B362" w14:textId="77777777" w:rsidR="00A24F77" w:rsidRDefault="00A24F77" w:rsidP="006F4B6F">
            <w:pPr>
              <w:pStyle w:val="Tabellentextklein"/>
            </w:pPr>
          </w:p>
          <w:p w14:paraId="1ACB9324" w14:textId="77777777" w:rsidR="00A24F77" w:rsidRDefault="00A24F77" w:rsidP="006F4B6F">
            <w:pPr>
              <w:pStyle w:val="Tabellentextklein"/>
            </w:pPr>
            <w:r>
              <w:t>-</w:t>
            </w:r>
          </w:p>
        </w:tc>
        <w:tc>
          <w:tcPr>
            <w:tcW w:w="702" w:type="dxa"/>
          </w:tcPr>
          <w:p w14:paraId="0ED88C12" w14:textId="77777777" w:rsidR="00A24F77" w:rsidRDefault="00A24F77" w:rsidP="006F4B6F">
            <w:pPr>
              <w:pStyle w:val="Tabellentextklein"/>
            </w:pPr>
          </w:p>
          <w:p w14:paraId="248246AA" w14:textId="77777777" w:rsidR="00A24F77" w:rsidRDefault="00A24F77" w:rsidP="006F4B6F">
            <w:pPr>
              <w:pStyle w:val="Tabellentextklein"/>
            </w:pPr>
            <w:r>
              <w:t>-</w:t>
            </w:r>
          </w:p>
        </w:tc>
        <w:tc>
          <w:tcPr>
            <w:tcW w:w="2814" w:type="dxa"/>
          </w:tcPr>
          <w:p w14:paraId="34DD9D1C" w14:textId="082D8362" w:rsidR="00A24F77" w:rsidRDefault="00A24F77" w:rsidP="006F4B6F">
            <w:pPr>
              <w:pStyle w:val="Tabellentextklein"/>
            </w:pPr>
            <w:r>
              <w:t xml:space="preserve">Wenn erforderlich, auf gesonderter Anlage den ggf. aus der Sicht </w:t>
            </w:r>
            <w:r w:rsidR="00AF6A16">
              <w:t xml:space="preserve">der </w:t>
            </w:r>
            <w:r>
              <w:t xml:space="preserve">Freigestellten bestehenden Sanierungsbedarf bitte kurz darstellen und begründen. </w:t>
            </w:r>
          </w:p>
        </w:tc>
      </w:tr>
    </w:tbl>
    <w:p w14:paraId="36131240" w14:textId="77777777" w:rsidR="00A24F77" w:rsidRDefault="00A24F77">
      <w:pPr>
        <w:rPr>
          <w:sz w:val="8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4"/>
      </w:tblGrid>
      <w:tr w:rsidR="00A24F77" w14:paraId="5D494436" w14:textId="77777777">
        <w:tc>
          <w:tcPr>
            <w:tcW w:w="632" w:type="dxa"/>
          </w:tcPr>
          <w:p w14:paraId="14AFF8D8" w14:textId="77777777" w:rsidR="00A24F77" w:rsidRDefault="00A24F77" w:rsidP="00DF12EB">
            <w:pPr>
              <w:pStyle w:val="Tabellentextklein"/>
            </w:pPr>
            <w:r>
              <w:t>7.</w:t>
            </w:r>
          </w:p>
        </w:tc>
        <w:tc>
          <w:tcPr>
            <w:tcW w:w="8440" w:type="dxa"/>
            <w:gridSpan w:val="4"/>
          </w:tcPr>
          <w:p w14:paraId="3DEA36E8" w14:textId="77777777" w:rsidR="00A24F77" w:rsidRDefault="00A24F77" w:rsidP="00DF12EB">
            <w:pPr>
              <w:pStyle w:val="Tabellentextklein"/>
            </w:pPr>
            <w:r>
              <w:t xml:space="preserve">Überwachungsmaßnahmen </w:t>
            </w:r>
          </w:p>
        </w:tc>
      </w:tr>
      <w:tr w:rsidR="00A24F77" w14:paraId="25AF27F5" w14:textId="77777777">
        <w:tc>
          <w:tcPr>
            <w:tcW w:w="632" w:type="dxa"/>
          </w:tcPr>
          <w:p w14:paraId="5ECAB4F7" w14:textId="77777777" w:rsidR="00A24F77" w:rsidRDefault="00A24F77" w:rsidP="00DF12EB">
            <w:pPr>
              <w:pStyle w:val="Tabellentextklein"/>
            </w:pPr>
            <w:r>
              <w:t>7.1</w:t>
            </w:r>
          </w:p>
        </w:tc>
        <w:tc>
          <w:tcPr>
            <w:tcW w:w="4220" w:type="dxa"/>
          </w:tcPr>
          <w:p w14:paraId="218D5068" w14:textId="5515F030" w:rsidR="00A24F77" w:rsidRDefault="00A24F77" w:rsidP="00DF12EB">
            <w:pPr>
              <w:pStyle w:val="Tabellentextklein"/>
            </w:pPr>
            <w:r>
              <w:t xml:space="preserve">Wurden oder werden für die </w:t>
            </w:r>
            <w:r w:rsidR="005F7741">
              <w:t>von der Freistellung erfassten F</w:t>
            </w:r>
            <w:r>
              <w:t>läche</w:t>
            </w:r>
            <w:r w:rsidR="005F7741">
              <w:t>n</w:t>
            </w:r>
            <w:r>
              <w:t xml:space="preserve"> Überwachungsmaßnahmen durchgeführt?</w:t>
            </w:r>
          </w:p>
        </w:tc>
        <w:tc>
          <w:tcPr>
            <w:tcW w:w="704" w:type="dxa"/>
          </w:tcPr>
          <w:p w14:paraId="4552761B" w14:textId="77777777" w:rsidR="00A24F77" w:rsidRDefault="00A24F77" w:rsidP="00DF12EB">
            <w:pPr>
              <w:pStyle w:val="Tabellentextklein"/>
            </w:pPr>
          </w:p>
        </w:tc>
        <w:tc>
          <w:tcPr>
            <w:tcW w:w="702" w:type="dxa"/>
          </w:tcPr>
          <w:p w14:paraId="0789B8DD" w14:textId="77777777" w:rsidR="00A24F77" w:rsidRDefault="00A24F77" w:rsidP="00DF12EB">
            <w:pPr>
              <w:pStyle w:val="Tabellentextklein"/>
            </w:pPr>
          </w:p>
        </w:tc>
        <w:tc>
          <w:tcPr>
            <w:tcW w:w="2814" w:type="dxa"/>
          </w:tcPr>
          <w:p w14:paraId="49859B99" w14:textId="061D633B" w:rsidR="00A24F77" w:rsidRDefault="00A24F77" w:rsidP="00DF12EB">
            <w:pPr>
              <w:pStyle w:val="Tabellentextklein"/>
            </w:pPr>
            <w:r>
              <w:t>Wenn erforderlich, die Überwachungsmaßnahmen unter Angabe der Art (z. B. Grundwassermonitoring, Bodenluftmonitoring etc.), Anzahl und der betreffenden Flächen bitte auf gesonderter Anlage angeben</w:t>
            </w:r>
            <w:r w:rsidR="005F7741">
              <w:t xml:space="preserve"> und Scans/digitale Versionen der</w:t>
            </w:r>
            <w:r>
              <w:t xml:space="preserve"> </w:t>
            </w:r>
            <w:r w:rsidR="005F7741">
              <w:t xml:space="preserve">vorliegenden </w:t>
            </w:r>
            <w:r>
              <w:t>Berichte etc. beifügen.</w:t>
            </w:r>
          </w:p>
        </w:tc>
      </w:tr>
    </w:tbl>
    <w:p w14:paraId="4B9CA0A5" w14:textId="77777777" w:rsidR="00A24F77" w:rsidRDefault="00A24F77">
      <w:pPr>
        <w:rPr>
          <w:b/>
          <w:sz w:val="20"/>
          <w:vertAlign w:val="superscript"/>
        </w:rPr>
      </w:pPr>
    </w:p>
    <w:p w14:paraId="3B924CE3" w14:textId="77777777" w:rsidR="00083805" w:rsidRDefault="00083805">
      <w:pPr>
        <w:rPr>
          <w:b/>
          <w:sz w:val="20"/>
          <w:vertAlign w:val="superscript"/>
        </w:rPr>
      </w:pPr>
    </w:p>
    <w:p w14:paraId="02A0FDA5" w14:textId="77777777" w:rsidR="00083805" w:rsidRDefault="00083805">
      <w:pPr>
        <w:rPr>
          <w:b/>
          <w:sz w:val="20"/>
          <w:vertAlign w:val="superscript"/>
        </w:rPr>
      </w:pPr>
    </w:p>
    <w:p w14:paraId="597C1F6A" w14:textId="77777777" w:rsidR="00083805" w:rsidRDefault="00083805">
      <w:pPr>
        <w:rPr>
          <w:b/>
          <w:sz w:val="20"/>
          <w:vertAlign w:val="superscript"/>
        </w:rPr>
      </w:pPr>
    </w:p>
    <w:p w14:paraId="706472A7" w14:textId="77777777" w:rsidR="00083805" w:rsidRDefault="00083805">
      <w:pPr>
        <w:rPr>
          <w:b/>
          <w:sz w:val="20"/>
          <w:vertAlign w:val="superscript"/>
        </w:rPr>
      </w:pPr>
    </w:p>
    <w:p w14:paraId="32FC3277" w14:textId="77777777" w:rsidR="00083805" w:rsidRDefault="00083805">
      <w:pPr>
        <w:rPr>
          <w:b/>
          <w:sz w:val="20"/>
          <w:vertAlign w:val="superscript"/>
        </w:rPr>
      </w:pPr>
    </w:p>
    <w:p w14:paraId="4A9669F9" w14:textId="77777777" w:rsidR="00083805" w:rsidRDefault="00083805">
      <w:pPr>
        <w:rPr>
          <w:b/>
          <w:sz w:val="20"/>
          <w:vertAlign w:val="superscript"/>
        </w:rPr>
      </w:pPr>
    </w:p>
    <w:p w14:paraId="54A8AF41" w14:textId="77777777" w:rsidR="00083805" w:rsidRDefault="00083805">
      <w:pPr>
        <w:rPr>
          <w:b/>
          <w:sz w:val="20"/>
          <w:vertAlign w:val="superscript"/>
        </w:rPr>
      </w:pPr>
    </w:p>
    <w:p w14:paraId="559A2D74" w14:textId="77777777" w:rsidR="00083805" w:rsidRDefault="00083805">
      <w:pPr>
        <w:rPr>
          <w:b/>
          <w:sz w:val="20"/>
          <w:vertAlign w:val="superscript"/>
        </w:rPr>
      </w:pPr>
    </w:p>
    <w:p w14:paraId="66F14CF6" w14:textId="77777777" w:rsidR="00083805" w:rsidRDefault="00083805">
      <w:pPr>
        <w:rPr>
          <w:b/>
          <w:sz w:val="20"/>
          <w:vertAlign w:val="superscript"/>
        </w:rPr>
      </w:pPr>
    </w:p>
    <w:p w14:paraId="6ED2D8A8" w14:textId="77777777" w:rsidR="00083805" w:rsidRDefault="00083805">
      <w:pPr>
        <w:rPr>
          <w:b/>
          <w:sz w:val="20"/>
          <w:vertAlign w:val="superscript"/>
        </w:rPr>
      </w:pPr>
    </w:p>
    <w:p w14:paraId="7BABA4F5" w14:textId="77777777" w:rsidR="00083805" w:rsidRPr="00083805" w:rsidRDefault="00083805">
      <w:pPr>
        <w:rPr>
          <w:b/>
          <w:sz w:val="20"/>
          <w:vertAlign w:val="superscript"/>
        </w:rPr>
      </w:pP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4220"/>
        <w:gridCol w:w="704"/>
        <w:gridCol w:w="702"/>
        <w:gridCol w:w="2813"/>
      </w:tblGrid>
      <w:tr w:rsidR="00A24F77" w14:paraId="08CFED38" w14:textId="77777777">
        <w:tc>
          <w:tcPr>
            <w:tcW w:w="632" w:type="dxa"/>
          </w:tcPr>
          <w:p w14:paraId="52CBAE16" w14:textId="77777777" w:rsidR="00A24F77" w:rsidRDefault="00A24F77" w:rsidP="00DF12EB">
            <w:pPr>
              <w:pStyle w:val="Tabellentextklein"/>
            </w:pPr>
            <w:r>
              <w:lastRenderedPageBreak/>
              <w:t>8.</w:t>
            </w:r>
          </w:p>
        </w:tc>
        <w:tc>
          <w:tcPr>
            <w:tcW w:w="8439" w:type="dxa"/>
            <w:gridSpan w:val="4"/>
          </w:tcPr>
          <w:p w14:paraId="6AE25B28" w14:textId="77777777" w:rsidR="00A24F77" w:rsidRDefault="00A24F77" w:rsidP="00DF12EB">
            <w:pPr>
              <w:pStyle w:val="Tabellentextklein"/>
            </w:pPr>
            <w:r>
              <w:t>Sonstiges</w:t>
            </w:r>
          </w:p>
        </w:tc>
      </w:tr>
      <w:tr w:rsidR="00A24F77" w14:paraId="25319F7B" w14:textId="77777777">
        <w:tc>
          <w:tcPr>
            <w:tcW w:w="632" w:type="dxa"/>
          </w:tcPr>
          <w:p w14:paraId="2BCC2F2C" w14:textId="77777777" w:rsidR="00A24F77" w:rsidRDefault="00A24F77" w:rsidP="00DF12EB">
            <w:pPr>
              <w:pStyle w:val="Tabellentextklein"/>
            </w:pPr>
            <w:r>
              <w:t>8.1</w:t>
            </w:r>
          </w:p>
        </w:tc>
        <w:tc>
          <w:tcPr>
            <w:tcW w:w="4220" w:type="dxa"/>
          </w:tcPr>
          <w:p w14:paraId="533A7CCE" w14:textId="77777777" w:rsidR="00A24F77" w:rsidRDefault="00A24F77" w:rsidP="00DF12EB">
            <w:pPr>
              <w:pStyle w:val="Tabellentextklein"/>
            </w:pPr>
            <w:r>
              <w:t>Liegen behördliche Anordnungen, Genehmigungen etc. vor?</w:t>
            </w:r>
          </w:p>
        </w:tc>
        <w:tc>
          <w:tcPr>
            <w:tcW w:w="704" w:type="dxa"/>
          </w:tcPr>
          <w:p w14:paraId="05D2D22A" w14:textId="77777777" w:rsidR="00A24F77" w:rsidRDefault="00A24F77" w:rsidP="00DF12EB">
            <w:pPr>
              <w:pStyle w:val="Tabellentextklein"/>
            </w:pPr>
          </w:p>
        </w:tc>
        <w:tc>
          <w:tcPr>
            <w:tcW w:w="702" w:type="dxa"/>
          </w:tcPr>
          <w:p w14:paraId="03D55B3F" w14:textId="77777777" w:rsidR="00A24F77" w:rsidRDefault="00A24F77" w:rsidP="00DF12EB">
            <w:pPr>
              <w:pStyle w:val="Tabellentextklein"/>
            </w:pPr>
          </w:p>
        </w:tc>
        <w:tc>
          <w:tcPr>
            <w:tcW w:w="2813" w:type="dxa"/>
          </w:tcPr>
          <w:p w14:paraId="2B1A2607" w14:textId="30747852" w:rsidR="00A24F77" w:rsidRDefault="00A24F77" w:rsidP="00DF12EB">
            <w:pPr>
              <w:pStyle w:val="Tabellentextklein"/>
            </w:pPr>
            <w:r>
              <w:t xml:space="preserve">Bei Vorliegen von behördlichen Anordnungen, Genehmigungen diese bitte auf gesonderter Anlage angeben und als </w:t>
            </w:r>
            <w:r w:rsidR="005F7741">
              <w:t xml:space="preserve">Scan/digitale Version </w:t>
            </w:r>
            <w:r>
              <w:t>beifügen.</w:t>
            </w:r>
          </w:p>
        </w:tc>
      </w:tr>
    </w:tbl>
    <w:p w14:paraId="7BBFE95A" w14:textId="77777777" w:rsidR="00A24F77" w:rsidRDefault="00A24F77">
      <w:pPr>
        <w:rPr>
          <w:sz w:val="16"/>
        </w:rPr>
      </w:pPr>
      <w:r>
        <w:rPr>
          <w:b/>
          <w:sz w:val="16"/>
          <w:vertAlign w:val="superscript"/>
        </w:rPr>
        <w:t>*)</w:t>
      </w:r>
      <w:r>
        <w:rPr>
          <w:b/>
          <w:sz w:val="16"/>
          <w:vertAlign w:val="superscript"/>
        </w:rPr>
        <w:tab/>
      </w:r>
      <w:r>
        <w:rPr>
          <w:sz w:val="16"/>
        </w:rPr>
        <w:t>Zutreffendes bitte ankreuzen</w:t>
      </w:r>
    </w:p>
    <w:p w14:paraId="212D4B34" w14:textId="77777777" w:rsidR="00083805" w:rsidRDefault="00083805">
      <w:pPr>
        <w:rPr>
          <w:sz w:val="16"/>
        </w:rPr>
      </w:pPr>
    </w:p>
    <w:p w14:paraId="043A8283" w14:textId="77777777" w:rsidR="00083805" w:rsidRDefault="00083805">
      <w:pPr>
        <w:rPr>
          <w:sz w:val="16"/>
        </w:rPr>
      </w:pPr>
    </w:p>
    <w:p w14:paraId="2243B3EE" w14:textId="77777777" w:rsidR="00083805" w:rsidRDefault="00083805">
      <w:pPr>
        <w:rPr>
          <w:sz w:val="16"/>
        </w:rPr>
      </w:pPr>
    </w:p>
    <w:p w14:paraId="3646F0F1" w14:textId="77777777" w:rsidR="00083805" w:rsidRDefault="00083805">
      <w:pPr>
        <w:rPr>
          <w:sz w:val="16"/>
        </w:rPr>
      </w:pPr>
    </w:p>
    <w:p w14:paraId="5699FA5B" w14:textId="77777777" w:rsidR="00083805" w:rsidRDefault="00083805">
      <w:pPr>
        <w:rPr>
          <w:sz w:val="16"/>
        </w:rPr>
      </w:pPr>
    </w:p>
    <w:p w14:paraId="523D21EC" w14:textId="77777777" w:rsidR="00083805" w:rsidRDefault="00083805">
      <w:pPr>
        <w:rPr>
          <w:sz w:val="16"/>
        </w:rPr>
      </w:pPr>
    </w:p>
    <w:p w14:paraId="0C682054" w14:textId="77777777" w:rsidR="00A24F77" w:rsidRDefault="00A24F77" w:rsidP="00740718">
      <w:pPr>
        <w:pStyle w:val="Textkrper"/>
        <w:spacing w:after="60"/>
      </w:pPr>
      <w:r>
        <w:t>.................................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DB27A7">
        <w:tab/>
        <w:t>…...</w:t>
      </w:r>
      <w:r>
        <w:t>...................................</w:t>
      </w:r>
    </w:p>
    <w:p w14:paraId="11ACE918" w14:textId="38198F8A" w:rsidR="00A24F77" w:rsidRDefault="00A24F77" w:rsidP="00740718">
      <w:pPr>
        <w:pStyle w:val="Textkrper"/>
        <w:spacing w:before="0" w:after="0"/>
      </w:pPr>
      <w:r>
        <w:t>Ort, Datum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>Freigestellte</w:t>
      </w:r>
    </w:p>
    <w:p w14:paraId="31770880" w14:textId="77777777" w:rsidR="00A24F77" w:rsidRDefault="00A24F77" w:rsidP="00740718">
      <w:pPr>
        <w:pStyle w:val="Textkrper"/>
        <w:spacing w:before="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(Stempel, Unterschrift)</w:t>
      </w:r>
    </w:p>
    <w:sectPr w:rsidR="00A24F77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70A3" w14:textId="77777777" w:rsidR="009D4B58" w:rsidRDefault="009D4B58">
      <w:r>
        <w:separator/>
      </w:r>
    </w:p>
  </w:endnote>
  <w:endnote w:type="continuationSeparator" w:id="0">
    <w:p w14:paraId="5A1FFA46" w14:textId="77777777" w:rsidR="009D4B58" w:rsidRDefault="009D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6494" w14:textId="77777777" w:rsidR="000A650B" w:rsidRDefault="000A65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2B7B" w14:textId="77777777" w:rsidR="000A650B" w:rsidRDefault="00060C2E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589D16A" wp14:editId="63339304">
              <wp:simplePos x="0" y="0"/>
              <wp:positionH relativeFrom="margin">
                <wp:align>center</wp:align>
              </wp:positionH>
              <wp:positionV relativeFrom="paragraph">
                <wp:posOffset>-120650</wp:posOffset>
              </wp:positionV>
              <wp:extent cx="1152525" cy="1404620"/>
              <wp:effectExtent l="0" t="0" r="9525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sdtContentLocked"/>
                            <w:placeholder>
                              <w:docPart w:val="2A2849A17CD4432CB12219CC01BB2515"/>
                            </w:placeholder>
                          </w:sdtPr>
                          <w:sdtEndPr/>
                          <w:sdtContent>
                            <w:p w14:paraId="5FDE37F5" w14:textId="06F0DD2B" w:rsidR="00060C2E" w:rsidRPr="006D2784" w:rsidRDefault="00060C2E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 xml:space="preserve">Stand: </w:t>
                              </w:r>
                              <w:r w:rsidR="002C4B4D">
                                <w:rPr>
                                  <w:rFonts w:cs="Arial"/>
                                </w:rPr>
                                <w:t>0</w:t>
                              </w:r>
                              <w:r w:rsidR="00394D28">
                                <w:rPr>
                                  <w:rFonts w:cs="Arial"/>
                                </w:rPr>
                                <w:t>8</w:t>
                              </w:r>
                              <w:r w:rsidRPr="006D2784">
                                <w:rPr>
                                  <w:rFonts w:cs="Arial"/>
                                </w:rPr>
                                <w:t>/</w:t>
                              </w:r>
                              <w:r w:rsidR="00394D28" w:rsidRPr="006D2784">
                                <w:rPr>
                                  <w:rFonts w:cs="Arial"/>
                                </w:rPr>
                                <w:t>202</w:t>
                              </w:r>
                              <w:r w:rsidR="00394D28">
                                <w:rPr>
                                  <w:rFonts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9D16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9.5pt;width:9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" stroked="f">
              <v:textbox style="mso-fit-shape-to-text:t"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sdtContentLocked"/>
                      <w:placeholder>
                        <w:docPart w:val="2A2849A17CD4432CB12219CC01BB2515"/>
                      </w:placeholder>
                    </w:sdtPr>
                    <w:sdtEndPr/>
                    <w:sdtContent>
                      <w:p w14:paraId="5FDE37F5" w14:textId="06F0DD2B" w:rsidR="00060C2E" w:rsidRPr="006D2784" w:rsidRDefault="00060C2E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 xml:space="preserve">Stand: </w:t>
                        </w:r>
                        <w:r w:rsidR="002C4B4D">
                          <w:rPr>
                            <w:rFonts w:cs="Arial"/>
                          </w:rPr>
                          <w:t>0</w:t>
                        </w:r>
                        <w:r w:rsidR="00394D28">
                          <w:rPr>
                            <w:rFonts w:cs="Arial"/>
                          </w:rPr>
                          <w:t>8</w:t>
                        </w:r>
                        <w:r w:rsidRPr="006D2784">
                          <w:rPr>
                            <w:rFonts w:cs="Arial"/>
                          </w:rPr>
                          <w:t>/</w:t>
                        </w:r>
                        <w:r w:rsidR="00394D28" w:rsidRPr="006D2784">
                          <w:rPr>
                            <w:rFonts w:cs="Arial"/>
                          </w:rPr>
                          <w:t>202</w:t>
                        </w:r>
                        <w:r w:rsidR="00394D28">
                          <w:rPr>
                            <w:rFonts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53FA" w14:textId="77777777" w:rsidR="000A650B" w:rsidRDefault="000A65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D49E" w14:textId="77777777" w:rsidR="009D4B58" w:rsidRDefault="009D4B58">
      <w:r>
        <w:separator/>
      </w:r>
    </w:p>
  </w:footnote>
  <w:footnote w:type="continuationSeparator" w:id="0">
    <w:p w14:paraId="62227B20" w14:textId="77777777" w:rsidR="009D4B58" w:rsidRDefault="009D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40C4" w14:textId="77777777" w:rsidR="000A650B" w:rsidRDefault="000A65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203A98" w14:paraId="564832D1" w14:textId="77777777">
      <w:trPr>
        <w:trHeight w:val="480"/>
      </w:trPr>
      <w:tc>
        <w:tcPr>
          <w:tcW w:w="1134" w:type="dxa"/>
        </w:tcPr>
        <w:p w14:paraId="037DA39F" w14:textId="77777777" w:rsidR="00203A98" w:rsidRDefault="00203A98" w:rsidP="00B16E51">
          <w:pPr>
            <w:pStyle w:val="Kopfzeile"/>
            <w:spacing w:before="12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FG</w:t>
          </w:r>
        </w:p>
      </w:tc>
      <w:tc>
        <w:tcPr>
          <w:tcW w:w="6237" w:type="dxa"/>
        </w:tcPr>
        <w:p w14:paraId="05FAA9DC" w14:textId="77777777" w:rsidR="00203A98" w:rsidRDefault="00203A98" w:rsidP="00B16E51">
          <w:pPr>
            <w:pStyle w:val="Kopfzeile"/>
            <w:spacing w:before="60"/>
            <w:jc w:val="center"/>
            <w:rPr>
              <w:b/>
            </w:rPr>
          </w:pPr>
          <w:r>
            <w:rPr>
              <w:i/>
            </w:rPr>
            <w:t>Fachtechnische</w:t>
          </w:r>
          <w:r w:rsidR="00807327">
            <w:rPr>
              <w:i/>
            </w:rPr>
            <w:t xml:space="preserve"> Vorgehensweise</w:t>
          </w:r>
        </w:p>
        <w:p w14:paraId="7C531F01" w14:textId="77777777" w:rsidR="00203A98" w:rsidRDefault="00203A98" w:rsidP="00B16E51">
          <w:pPr>
            <w:pStyle w:val="Kopfzeile"/>
            <w:spacing w:before="120"/>
            <w:jc w:val="center"/>
            <w:rPr>
              <w:b/>
            </w:rPr>
          </w:pPr>
          <w:r>
            <w:rPr>
              <w:b/>
            </w:rPr>
            <w:t xml:space="preserve">Aufnahme vorhandener Gutachten, Berichte </w:t>
          </w:r>
          <w:r w:rsidR="00E6233A">
            <w:rPr>
              <w:b/>
            </w:rPr>
            <w:t>zu</w:t>
          </w:r>
          <w:r>
            <w:rPr>
              <w:b/>
            </w:rPr>
            <w:t xml:space="preserve"> Beginn der Fallbearbeitung</w:t>
          </w:r>
        </w:p>
      </w:tc>
      <w:tc>
        <w:tcPr>
          <w:tcW w:w="1701" w:type="dxa"/>
        </w:tcPr>
        <w:p w14:paraId="1BD97183" w14:textId="77777777" w:rsidR="00203A98" w:rsidRDefault="00203A98" w:rsidP="00EC0637">
          <w:pPr>
            <w:pStyle w:val="Kopfzeile"/>
            <w:spacing w:before="60"/>
            <w:jc w:val="center"/>
            <w:rPr>
              <w:b/>
            </w:rPr>
          </w:pPr>
          <w:r w:rsidRPr="001339B2">
            <w:rPr>
              <w:b/>
            </w:rPr>
            <w:t>Anlage 1</w:t>
          </w:r>
        </w:p>
        <w:p w14:paraId="7FE463B6" w14:textId="77777777" w:rsidR="00203A98" w:rsidRPr="001339B2" w:rsidRDefault="00203A98" w:rsidP="00EC0637">
          <w:pPr>
            <w:pStyle w:val="Kopfzeile"/>
            <w:spacing w:before="60"/>
            <w:jc w:val="center"/>
          </w:pPr>
          <w:r w:rsidRPr="001339B2">
            <w:t>1. 1</w:t>
          </w:r>
        </w:p>
        <w:p w14:paraId="77D23500" w14:textId="77777777" w:rsidR="00203A98" w:rsidRPr="00870F85" w:rsidRDefault="00203A98" w:rsidP="00EC0637">
          <w:pPr>
            <w:pStyle w:val="Kopfzeile"/>
            <w:spacing w:before="60"/>
            <w:jc w:val="center"/>
          </w:pPr>
          <w:r w:rsidRPr="00870F85">
            <w:t xml:space="preserve">Seite </w:t>
          </w:r>
          <w:r w:rsidRPr="00870F85">
            <w:fldChar w:fldCharType="begin"/>
          </w:r>
          <w:r w:rsidRPr="00870F85">
            <w:instrText xml:space="preserve"> PAGE </w:instrText>
          </w:r>
          <w:r w:rsidRPr="00870F85">
            <w:fldChar w:fldCharType="separate"/>
          </w:r>
          <w:r w:rsidR="002C4B4D">
            <w:rPr>
              <w:noProof/>
            </w:rPr>
            <w:t>3</w:t>
          </w:r>
          <w:r w:rsidRPr="00870F85">
            <w:fldChar w:fldCharType="end"/>
          </w:r>
          <w:r w:rsidRPr="00870F85">
            <w:t xml:space="preserve"> von </w:t>
          </w:r>
          <w:r w:rsidR="002C4B4D">
            <w:fldChar w:fldCharType="begin"/>
          </w:r>
          <w:r w:rsidR="002C4B4D">
            <w:instrText xml:space="preserve"> NUMPAGES </w:instrText>
          </w:r>
          <w:r w:rsidR="002C4B4D">
            <w:fldChar w:fldCharType="separate"/>
          </w:r>
          <w:r w:rsidR="002C4B4D">
            <w:rPr>
              <w:noProof/>
            </w:rPr>
            <w:t>3</w:t>
          </w:r>
          <w:r w:rsidR="002C4B4D">
            <w:rPr>
              <w:noProof/>
            </w:rPr>
            <w:fldChar w:fldCharType="end"/>
          </w:r>
        </w:p>
      </w:tc>
    </w:tr>
  </w:tbl>
  <w:p w14:paraId="2AD25278" w14:textId="77777777" w:rsidR="00203A98" w:rsidRPr="006757F3" w:rsidRDefault="00203A98" w:rsidP="00870F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A70F4" w14:textId="77777777" w:rsidR="000A650B" w:rsidRDefault="000A65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4F225BE"/>
    <w:lvl w:ilvl="0">
      <w:numFmt w:val="decimal"/>
      <w:lvlText w:val="*"/>
      <w:lvlJc w:val="left"/>
    </w:lvl>
  </w:abstractNum>
  <w:abstractNum w:abstractNumId="1" w15:restartNumberingAfterBreak="0">
    <w:nsid w:val="02D54175"/>
    <w:multiLevelType w:val="singleLevel"/>
    <w:tmpl w:val="C3A89E2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3" w15:restartNumberingAfterBreak="0">
    <w:nsid w:val="1CEA00CB"/>
    <w:multiLevelType w:val="singleLevel"/>
    <w:tmpl w:val="2A9624F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5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6" w15:restartNumberingAfterBreak="0">
    <w:nsid w:val="4051309E"/>
    <w:multiLevelType w:val="multilevel"/>
    <w:tmpl w:val="CCEE693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29C2CA6"/>
    <w:multiLevelType w:val="singleLevel"/>
    <w:tmpl w:val="18FCE0F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E8A43CC"/>
    <w:multiLevelType w:val="multilevel"/>
    <w:tmpl w:val="410845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10" w15:restartNumberingAfterBreak="0">
    <w:nsid w:val="5F04672D"/>
    <w:multiLevelType w:val="multilevel"/>
    <w:tmpl w:val="024A0D5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12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494298045">
    <w:abstractNumId w:val="4"/>
  </w:num>
  <w:num w:numId="2" w16cid:durableId="28579814">
    <w:abstractNumId w:val="9"/>
  </w:num>
  <w:num w:numId="3" w16cid:durableId="1367486988">
    <w:abstractNumId w:val="12"/>
  </w:num>
  <w:num w:numId="4" w16cid:durableId="1937400662">
    <w:abstractNumId w:val="2"/>
  </w:num>
  <w:num w:numId="5" w16cid:durableId="355236808">
    <w:abstractNumId w:val="11"/>
  </w:num>
  <w:num w:numId="6" w16cid:durableId="669531181">
    <w:abstractNumId w:val="5"/>
  </w:num>
  <w:num w:numId="7" w16cid:durableId="1133256712">
    <w:abstractNumId w:val="2"/>
    <w:lvlOverride w:ilvl="0">
      <w:startOverride w:val="1"/>
    </w:lvlOverride>
  </w:num>
  <w:num w:numId="8" w16cid:durableId="778136792">
    <w:abstractNumId w:val="7"/>
  </w:num>
  <w:num w:numId="9" w16cid:durableId="914708053">
    <w:abstractNumId w:val="3"/>
  </w:num>
  <w:num w:numId="10" w16cid:durableId="1412659263">
    <w:abstractNumId w:val="8"/>
  </w:num>
  <w:num w:numId="11" w16cid:durableId="1671177794">
    <w:abstractNumId w:val="6"/>
  </w:num>
  <w:num w:numId="12" w16cid:durableId="1243223465">
    <w:abstractNumId w:val="10"/>
  </w:num>
  <w:num w:numId="13" w16cid:durableId="1930891416">
    <w:abstractNumId w:val="1"/>
  </w:num>
  <w:num w:numId="14" w16cid:durableId="58052658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7F3"/>
    <w:rsid w:val="0002044F"/>
    <w:rsid w:val="00033922"/>
    <w:rsid w:val="00060C2E"/>
    <w:rsid w:val="00083805"/>
    <w:rsid w:val="00083ED8"/>
    <w:rsid w:val="000A650B"/>
    <w:rsid w:val="001221B2"/>
    <w:rsid w:val="00183589"/>
    <w:rsid w:val="001F1585"/>
    <w:rsid w:val="00203A98"/>
    <w:rsid w:val="00251A40"/>
    <w:rsid w:val="002C4B4D"/>
    <w:rsid w:val="00321735"/>
    <w:rsid w:val="003535C4"/>
    <w:rsid w:val="00394D28"/>
    <w:rsid w:val="003A5CDD"/>
    <w:rsid w:val="003D13C4"/>
    <w:rsid w:val="003F1E4D"/>
    <w:rsid w:val="00446AD9"/>
    <w:rsid w:val="005123DC"/>
    <w:rsid w:val="005463D2"/>
    <w:rsid w:val="00581F6B"/>
    <w:rsid w:val="005B27E4"/>
    <w:rsid w:val="005F7741"/>
    <w:rsid w:val="006757F3"/>
    <w:rsid w:val="006A2630"/>
    <w:rsid w:val="006B5472"/>
    <w:rsid w:val="006D3EB6"/>
    <w:rsid w:val="006F4B6F"/>
    <w:rsid w:val="0071000A"/>
    <w:rsid w:val="00736DFF"/>
    <w:rsid w:val="00740718"/>
    <w:rsid w:val="0076490F"/>
    <w:rsid w:val="007731A5"/>
    <w:rsid w:val="0078112B"/>
    <w:rsid w:val="007847CD"/>
    <w:rsid w:val="00807327"/>
    <w:rsid w:val="00870F85"/>
    <w:rsid w:val="00881452"/>
    <w:rsid w:val="008E475F"/>
    <w:rsid w:val="00973422"/>
    <w:rsid w:val="009D4B58"/>
    <w:rsid w:val="00A24F77"/>
    <w:rsid w:val="00A46DEB"/>
    <w:rsid w:val="00A552B2"/>
    <w:rsid w:val="00A75ADC"/>
    <w:rsid w:val="00A92D74"/>
    <w:rsid w:val="00AB518D"/>
    <w:rsid w:val="00AF6A16"/>
    <w:rsid w:val="00B16E51"/>
    <w:rsid w:val="00B41AEC"/>
    <w:rsid w:val="00C5403F"/>
    <w:rsid w:val="00CA5B7A"/>
    <w:rsid w:val="00CC7421"/>
    <w:rsid w:val="00CF24C0"/>
    <w:rsid w:val="00D0233E"/>
    <w:rsid w:val="00D22780"/>
    <w:rsid w:val="00D665BF"/>
    <w:rsid w:val="00DA433D"/>
    <w:rsid w:val="00DB27A7"/>
    <w:rsid w:val="00DF12EB"/>
    <w:rsid w:val="00E6233A"/>
    <w:rsid w:val="00E640EF"/>
    <w:rsid w:val="00E7279C"/>
    <w:rsid w:val="00E848D4"/>
    <w:rsid w:val="00E873EE"/>
    <w:rsid w:val="00EB003D"/>
    <w:rsid w:val="00EC0637"/>
    <w:rsid w:val="00F867A5"/>
    <w:rsid w:val="00FA5BA2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06FE517"/>
  <w15:chartTrackingRefBased/>
  <w15:docId w15:val="{99241EC3-BDB1-425F-858B-3125D3FF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0F85"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pPr>
      <w:ind w:left="1418" w:right="1418"/>
    </w:pPr>
    <w:rPr>
      <w:i/>
    </w:rPr>
  </w:style>
  <w:style w:type="paragraph" w:customStyle="1" w:styleId="Aufzhlung">
    <w:name w:val="Aufzählung"/>
    <w:basedOn w:val="Standard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pPr>
      <w:spacing w:after="60"/>
      <w:ind w:left="357"/>
    </w:pPr>
  </w:style>
  <w:style w:type="paragraph" w:customStyle="1" w:styleId="DEF">
    <w:name w:val="DEF"/>
    <w:basedOn w:val="Standard"/>
    <w:next w:val="TERM"/>
    <w:pPr>
      <w:spacing w:after="60"/>
      <w:ind w:left="924"/>
    </w:pPr>
  </w:style>
  <w:style w:type="paragraph" w:customStyle="1" w:styleId="TERM1">
    <w:name w:val="TERM 1"/>
    <w:basedOn w:val="Standard"/>
    <w:next w:val="DEF1"/>
    <w:pPr>
      <w:spacing w:after="60"/>
      <w:ind w:left="720"/>
    </w:pPr>
  </w:style>
  <w:style w:type="paragraph" w:customStyle="1" w:styleId="DEF1">
    <w:name w:val="DEF 1"/>
    <w:basedOn w:val="Standard"/>
    <w:next w:val="TERM1"/>
    <w:pPr>
      <w:spacing w:after="60"/>
      <w:ind w:left="1287"/>
    </w:pPr>
  </w:style>
  <w:style w:type="paragraph" w:customStyle="1" w:styleId="TERM2">
    <w:name w:val="TERM 2"/>
    <w:basedOn w:val="Standard"/>
    <w:next w:val="DEF2"/>
    <w:pPr>
      <w:spacing w:after="60"/>
      <w:ind w:left="1077"/>
    </w:pPr>
  </w:style>
  <w:style w:type="paragraph" w:customStyle="1" w:styleId="DEF2">
    <w:name w:val="DEF 2"/>
    <w:basedOn w:val="Standard"/>
    <w:next w:val="TERM2"/>
    <w:pPr>
      <w:spacing w:after="60"/>
      <w:ind w:left="1644"/>
    </w:pPr>
  </w:style>
  <w:style w:type="paragraph" w:customStyle="1" w:styleId="HTML">
    <w:name w:val="HTML"/>
    <w:basedOn w:val="Standard"/>
    <w:rPr>
      <w:rFonts w:ascii="Courier" w:hAnsi="Courier"/>
    </w:rPr>
  </w:style>
  <w:style w:type="paragraph" w:styleId="Titel">
    <w:name w:val="Title"/>
    <w:basedOn w:val="Standard"/>
    <w:next w:val="Titelfortsetzung"/>
    <w:qFormat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pPr>
      <w:spacing w:before="0"/>
    </w:pPr>
    <w:rPr>
      <w:sz w:val="40"/>
    </w:rPr>
  </w:style>
  <w:style w:type="paragraph" w:customStyle="1" w:styleId="Literatur">
    <w:name w:val="Literatur"/>
    <w:basedOn w:val="Standard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</w:style>
  <w:style w:type="paragraph" w:customStyle="1" w:styleId="Textkrperklein">
    <w:name w:val="Textkörper klein"/>
    <w:basedOn w:val="Textkrper"/>
    <w:next w:val="Textkrper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pPr>
      <w:spacing w:before="40" w:after="40" w:line="300" w:lineRule="atLeast"/>
    </w:pPr>
  </w:style>
  <w:style w:type="paragraph" w:styleId="Funotentext">
    <w:name w:val="footnote text"/>
    <w:basedOn w:val="Standard"/>
    <w:semiHidden/>
    <w:rPr>
      <w:sz w:val="18"/>
    </w:rPr>
  </w:style>
  <w:style w:type="paragraph" w:customStyle="1" w:styleId="Tabellentextklein">
    <w:name w:val="Tabellentext klein"/>
    <w:basedOn w:val="Tabellentext"/>
    <w:rPr>
      <w:sz w:val="20"/>
    </w:rPr>
  </w:style>
  <w:style w:type="paragraph" w:customStyle="1" w:styleId="Tabellentextgro">
    <w:name w:val="Tabellentext groß"/>
    <w:basedOn w:val="Tabellentext"/>
    <w:rPr>
      <w:sz w:val="24"/>
    </w:rPr>
  </w:style>
  <w:style w:type="paragraph" w:styleId="Endnotentext">
    <w:name w:val="endnote text"/>
    <w:basedOn w:val="Standard"/>
    <w:semiHidden/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757F3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36DF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ers&#246;nliche_Vorlagen\xfaweb4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2849A17CD4432CB12219CC01BB25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422B84-F3AA-4138-B246-76175BE5A7E6}"/>
      </w:docPartPr>
      <w:docPartBody>
        <w:p w:rsidR="00EE7793" w:rsidRDefault="000C6F5E" w:rsidP="000C6F5E">
          <w:pPr>
            <w:pStyle w:val="2A2849A17CD4432CB12219CC01BB2515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F5E"/>
    <w:rsid w:val="000C6F5E"/>
    <w:rsid w:val="00183589"/>
    <w:rsid w:val="003D13C4"/>
    <w:rsid w:val="00A46DEB"/>
    <w:rsid w:val="00A75ADC"/>
    <w:rsid w:val="00E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6F5E"/>
    <w:rPr>
      <w:color w:val="808080"/>
    </w:rPr>
  </w:style>
  <w:style w:type="paragraph" w:customStyle="1" w:styleId="2A2849A17CD4432CB12219CC01BB2515">
    <w:name w:val="2A2849A17CD4432CB12219CC01BB2515"/>
    <w:rsid w:val="000C6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3C0FF8432BC19246A48A23E2D023DE36" ma:contentTypeVersion="16" ma:contentTypeDescription=" " ma:contentTypeScope="" ma:versionID="8ffa5360de6a6a79428a1968b01c8882">
  <xsd:schema xmlns:xsd="http://www.w3.org/2001/XMLSchema" xmlns:xs="http://www.w3.org/2001/XMLSchema" xmlns:p="http://schemas.microsoft.com/office/2006/metadata/properties" xmlns:ns2="926b2763-9d7c-4b42-b929-b469600e05fc" xmlns:ns3="50bdfd38-8319-4045-9132-ae72a9331aa6" targetNamespace="http://schemas.microsoft.com/office/2006/metadata/properties" ma:root="true" ma:fieldsID="581b3f8854573e3cd845618aa6929bf8" ns2:_="" ns3:_="">
    <xsd:import namespace="926b2763-9d7c-4b42-b929-b469600e05fc"/>
    <xsd:import namespace="50bdfd38-8319-4045-9132-ae72a9331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763-9d7c-4b42-b929-b469600e0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ebc27b5-dc2d-4748-a60d-4a9314878c8e}" ma:internalName="TaxCatchAll" ma:showField="CatchAllData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ebc27b5-dc2d-4748-a60d-4a9314878c8e}" ma:internalName="TaxCatchAllLabel" ma:readOnly="true" ma:showField="CatchAllDataLabel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fd38-8319-4045-9132-ae72a933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_ApprovalStatus xmlns="926b2763-9d7c-4b42-b929-b469600e05fc">Draft</PH_ApprovalStatus>
    <m9ab48ff457747d2978187f0c89531d3 xmlns="926b2763-9d7c-4b42-b929-b469600e05fc">
      <Terms xmlns="http://schemas.microsoft.com/office/infopath/2007/PartnerControls"/>
    </m9ab48ff457747d2978187f0c89531d3>
    <TaxCatchAll xmlns="926b2763-9d7c-4b42-b929-b469600e05fc" xsi:nil="true"/>
    <PH_ApprovalComments xmlns="926b2763-9d7c-4b42-b929-b469600e05fc" xsi:nil="true"/>
    <lcf76f155ced4ddcb4097134ff3c332f xmlns="50bdfd38-8319-4045-9132-ae72a9331aa6">
      <Terms xmlns="http://schemas.microsoft.com/office/infopath/2007/PartnerControls"/>
    </lcf76f155ced4ddcb4097134ff3c332f>
    <_dlc_DocId xmlns="926b2763-9d7c-4b42-b929-b469600e05fc">V3XVVF72J42M-990930161-318967</_dlc_DocId>
    <_dlc_DocIdUrl xmlns="926b2763-9d7c-4b42-b929-b469600e05fc">
      <Url>https://arcadiso365.sharepoint.com/teams/ch-30072213/_layouts/15/DocIdRedir.aspx?ID=V3XVVF72J42M-990930161-318967</Url>
      <Description>V3XVVF72J42M-990930161-318967</Description>
    </_dlc_DocIdUrl>
  </documentManagement>
</p:properties>
</file>

<file path=customXml/itemProps1.xml><?xml version="1.0" encoding="utf-8"?>
<ds:datastoreItem xmlns:ds="http://schemas.openxmlformats.org/officeDocument/2006/customXml" ds:itemID="{E8529AD4-D5A1-4D99-B9AF-025F09999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763-9d7c-4b42-b929-b469600e05fc"/>
    <ds:schemaRef ds:uri="50bdfd38-8319-4045-9132-ae72a933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830A38-5C82-480E-8D92-21BF165A41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D3BD4-8DE8-4173-8FB6-F5548A490C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0F3B1-2FCE-4A7E-9439-7761CC336C90}">
  <ds:schemaRefs>
    <ds:schemaRef ds:uri="http://schemas.microsoft.com/office/2006/metadata/properties"/>
    <ds:schemaRef ds:uri="http://schemas.microsoft.com/office/infopath/2007/PartnerControls"/>
    <ds:schemaRef ds:uri="926b2763-9d7c-4b42-b929-b469600e05fc"/>
    <ds:schemaRef ds:uri="50bdfd38-8319-4045-9132-ae72a9331a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xfaweb4p.dot</Template>
  <TotalTime>0</TotalTime>
  <Pages>4</Pages>
  <Words>457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WWW-verfügbare Berichte</vt:lpstr>
    </vt:vector>
  </TitlesOfParts>
  <Company>FZK-IAI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subject/>
  <dc:creator>Dr. Erik Nowak</dc:creator>
  <cp:keywords/>
  <cp:lastModifiedBy>Saewe, Joelle - LfULG</cp:lastModifiedBy>
  <cp:revision>7</cp:revision>
  <cp:lastPrinted>2003-02-13T06:47:00Z</cp:lastPrinted>
  <dcterms:created xsi:type="dcterms:W3CDTF">2026-03-09T07:20:00Z</dcterms:created>
  <dcterms:modified xsi:type="dcterms:W3CDTF">2026-08-18T05:31:00Z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0x010100B461F6A611BD4B3683134864140FA546003C0FF8432BC19246A48A23E2D023DE36</vt:lpwstr>
  </property>
  <property fmtid="{D5CDD505-2E9C-101B-9397-08002B2CF9AE}" pid="3" name="_dlc_DocIdItemGuid">
    <vt:lpwstr>1cdc185c-36ff-4ab0-9c8d-816e61dbce2c</vt:lpwstr>
  </property>
  <property fmtid="{D5CDD505-2E9C-101B-9397-08002B2CF9AE}" pid="4" name="PH_DocumentType">
    <vt:lpwstr/>
  </property>
  <property fmtid="{D5CDD505-2E9C-101B-9397-08002B2CF9AE}" pid="5" name="MediaServiceImageTags">
    <vt:lpwstr/>
  </property>
</Properties>
</file>