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01412" w14:textId="77777777" w:rsidR="00523FB0" w:rsidRDefault="00523FB0" w:rsidP="009D3ECA">
      <w:pPr>
        <w:pStyle w:val="Textkrper"/>
        <w:framePr w:w="5693" w:h="2880" w:hSpace="142" w:wrap="notBeside" w:vAnchor="text" w:hAnchor="page" w:x="1410" w:y="69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560"/>
      </w:pPr>
      <w:r>
        <w:t>Anschrift/Firmenstempel</w:t>
      </w:r>
    </w:p>
    <w:p w14:paraId="5C1ECFA1" w14:textId="05DCCCD3" w:rsidR="00523FB0" w:rsidRDefault="00523FB0" w:rsidP="009D3ECA">
      <w:pPr>
        <w:pStyle w:val="Textkrper"/>
        <w:framePr w:w="5693" w:h="2880" w:hSpace="142" w:wrap="notBeside" w:vAnchor="text" w:hAnchor="page" w:x="1410" w:y="69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Tel./</w:t>
      </w:r>
      <w:proofErr w:type="gramStart"/>
      <w:r w:rsidR="002928F5">
        <w:t>Email</w:t>
      </w:r>
      <w:proofErr w:type="gramEnd"/>
    </w:p>
    <w:p w14:paraId="25102C35" w14:textId="77777777" w:rsidR="00523FB0" w:rsidRPr="00523FB0" w:rsidRDefault="00523FB0" w:rsidP="00A93526">
      <w:pPr>
        <w:pStyle w:val="berschrift2"/>
      </w:pPr>
      <w:r w:rsidRPr="00523FB0">
        <w:t xml:space="preserve">Referenzanforderung </w:t>
      </w:r>
    </w:p>
    <w:p w14:paraId="787CA320" w14:textId="77777777" w:rsidR="00523FB0" w:rsidRDefault="00523FB0" w:rsidP="009D3ECA">
      <w:pPr>
        <w:pStyle w:val="Textkrper"/>
        <w:framePr w:w="2671" w:h="1151" w:hSpace="142" w:wrap="notBeside" w:vAnchor="text" w:hAnchor="page" w:x="7894" w:y="25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Datum</w:t>
      </w:r>
    </w:p>
    <w:p w14:paraId="608AF377" w14:textId="77777777" w:rsidR="00523FB0" w:rsidRDefault="00523FB0" w:rsidP="009D3ECA">
      <w:pPr>
        <w:pStyle w:val="berschrift4"/>
        <w:spacing w:before="1200"/>
      </w:pPr>
      <w:r>
        <w:t>1.1</w:t>
      </w:r>
      <w:r>
        <w:tab/>
        <w:t>Tätigkeitsfeld der Firma</w:t>
      </w:r>
    </w:p>
    <w:p w14:paraId="4DAB0B59" w14:textId="77777777" w:rsidR="00523FB0" w:rsidRDefault="00523FB0" w:rsidP="001A1EDD">
      <w:pPr>
        <w:pStyle w:val="Aufzhlung"/>
      </w:pPr>
      <w:r>
        <w:t>Leistungsbereiche</w:t>
      </w:r>
    </w:p>
    <w:p w14:paraId="27975E31" w14:textId="77777777" w:rsidR="00523FB0" w:rsidRDefault="00523FB0" w:rsidP="009D3ECA">
      <w:pPr>
        <w:pStyle w:val="berschrift4"/>
      </w:pPr>
      <w:r>
        <w:t>1.2</w:t>
      </w:r>
      <w:r>
        <w:tab/>
        <w:t>Struktur der Firma</w:t>
      </w:r>
    </w:p>
    <w:p w14:paraId="75053518" w14:textId="77777777" w:rsidR="001A1EDD" w:rsidRDefault="001A1EDD" w:rsidP="001A1EDD">
      <w:pPr>
        <w:pStyle w:val="Aufzhlung"/>
      </w:pPr>
      <w:r>
        <w:t xml:space="preserve">Ausstattung </w:t>
      </w:r>
    </w:p>
    <w:p w14:paraId="63D2DBDE" w14:textId="46EFE2A0" w:rsidR="001A1EDD" w:rsidRPr="001A1EDD" w:rsidRDefault="00523FB0" w:rsidP="006D4966">
      <w:pPr>
        <w:pStyle w:val="Aufzhlung1"/>
        <w:numPr>
          <w:ilvl w:val="0"/>
          <w:numId w:val="9"/>
        </w:numPr>
      </w:pPr>
      <w:r w:rsidRPr="001A1EDD">
        <w:t xml:space="preserve">gerätetechnisch (z. B. </w:t>
      </w:r>
      <w:r w:rsidR="002928F5">
        <w:t>Bohrtechnik,</w:t>
      </w:r>
      <w:r w:rsidR="00187BE8">
        <w:t xml:space="preserve"> Probenahme,</w:t>
      </w:r>
      <w:r w:rsidR="002928F5">
        <w:t xml:space="preserve"> IT</w:t>
      </w:r>
      <w:r w:rsidRPr="001A1EDD">
        <w:t>,</w:t>
      </w:r>
      <w:r w:rsidR="00187BE8">
        <w:t xml:space="preserve"> Vermessung,</w:t>
      </w:r>
      <w:r w:rsidRPr="001A1EDD">
        <w:t xml:space="preserve"> Analytik etc.)</w:t>
      </w:r>
      <w:r w:rsidR="001A1EDD" w:rsidRPr="001A1EDD">
        <w:t xml:space="preserve"> </w:t>
      </w:r>
    </w:p>
    <w:p w14:paraId="2B49C11F" w14:textId="77777777" w:rsidR="00523FB0" w:rsidRDefault="00523FB0" w:rsidP="006D4966">
      <w:pPr>
        <w:pStyle w:val="Aufzhlung1"/>
        <w:numPr>
          <w:ilvl w:val="0"/>
          <w:numId w:val="9"/>
        </w:numPr>
      </w:pPr>
      <w:r w:rsidRPr="001A1EDD">
        <w:t>Büro</w:t>
      </w:r>
    </w:p>
    <w:p w14:paraId="47828433" w14:textId="77777777" w:rsidR="00523FB0" w:rsidRDefault="00523FB0" w:rsidP="00D47A69">
      <w:pPr>
        <w:pStyle w:val="Aufzhlung"/>
      </w:pPr>
      <w:r>
        <w:t>Anzahl der fest</w:t>
      </w:r>
      <w:r w:rsidR="00460CC9">
        <w:t xml:space="preserve"> </w:t>
      </w:r>
      <w:r>
        <w:t>angestellten Mitarbeiter</w:t>
      </w:r>
    </w:p>
    <w:p w14:paraId="75166C5F" w14:textId="77777777" w:rsidR="00523FB0" w:rsidRDefault="00523FB0" w:rsidP="006D4966">
      <w:pPr>
        <w:pStyle w:val="Aufzhlung1"/>
        <w:numPr>
          <w:ilvl w:val="0"/>
          <w:numId w:val="10"/>
        </w:numPr>
      </w:pPr>
      <w:r>
        <w:t>wissenschaftliche Mitarbeiter</w:t>
      </w:r>
    </w:p>
    <w:p w14:paraId="78485C2A" w14:textId="77777777" w:rsidR="00523FB0" w:rsidRDefault="00523FB0" w:rsidP="006D4966">
      <w:pPr>
        <w:pStyle w:val="Aufzhlung1"/>
        <w:numPr>
          <w:ilvl w:val="0"/>
          <w:numId w:val="10"/>
        </w:numPr>
      </w:pPr>
      <w:r>
        <w:t>technische Zeichner/Sekretariat</w:t>
      </w:r>
    </w:p>
    <w:p w14:paraId="0B04A794" w14:textId="77777777" w:rsidR="00523FB0" w:rsidRDefault="00523FB0" w:rsidP="00D47A69">
      <w:pPr>
        <w:pStyle w:val="Aufzhlung"/>
      </w:pPr>
      <w:r>
        <w:t xml:space="preserve">Muttergesellschaft/Firmenverbund </w:t>
      </w:r>
    </w:p>
    <w:p w14:paraId="4C9D9708" w14:textId="299FFBAB" w:rsidR="00523FB0" w:rsidRDefault="00523FB0" w:rsidP="0018140F">
      <w:pPr>
        <w:pStyle w:val="berschrift4"/>
        <w:ind w:left="705" w:hanging="705"/>
      </w:pPr>
      <w:r>
        <w:t>1.3</w:t>
      </w:r>
      <w:r>
        <w:tab/>
        <w:t xml:space="preserve">Durchgeführte </w:t>
      </w:r>
      <w:r w:rsidR="002928F5">
        <w:t xml:space="preserve">vergleichbare </w:t>
      </w:r>
      <w:r>
        <w:t>Projekte</w:t>
      </w:r>
      <w:r w:rsidR="002928F5">
        <w:t xml:space="preserve"> der Firma</w:t>
      </w:r>
      <w:r>
        <w:t xml:space="preserve"> mit Angabe des jeweiligen Arbeitsanteils und des Auftraggebers, ggf. als Anlage</w:t>
      </w:r>
    </w:p>
    <w:p w14:paraId="54B7E592" w14:textId="77777777" w:rsidR="00523FB0" w:rsidRDefault="00523FB0" w:rsidP="009D3ECA">
      <w:pPr>
        <w:pStyle w:val="berschrift4"/>
      </w:pPr>
      <w:r>
        <w:t>1.4</w:t>
      </w:r>
      <w:r>
        <w:tab/>
        <w:t>Regelmäßige Kooperationspartner</w:t>
      </w:r>
    </w:p>
    <w:p w14:paraId="2DEEFFCF" w14:textId="77777777" w:rsidR="00523FB0" w:rsidRDefault="00523FB0" w:rsidP="00D47A69">
      <w:pPr>
        <w:pStyle w:val="Aufzhlung"/>
      </w:pPr>
      <w:r>
        <w:t>Kooperationspartner</w:t>
      </w:r>
    </w:p>
    <w:p w14:paraId="44D88602" w14:textId="77777777" w:rsidR="00523FB0" w:rsidRDefault="00523FB0" w:rsidP="00D47A69">
      <w:pPr>
        <w:pStyle w:val="Aufzhlung"/>
      </w:pPr>
      <w:r>
        <w:t>Laborbetrieb</w:t>
      </w:r>
    </w:p>
    <w:p w14:paraId="4199E473" w14:textId="77777777" w:rsidR="00523FB0" w:rsidRDefault="00523FB0" w:rsidP="00D47A69">
      <w:pPr>
        <w:pStyle w:val="Aufzhlung"/>
      </w:pPr>
      <w:r>
        <w:t>Bohrunternehmer</w:t>
      </w:r>
    </w:p>
    <w:p w14:paraId="01077A4E" w14:textId="48001E2E" w:rsidR="00187BE8" w:rsidRDefault="00187BE8" w:rsidP="00D47A69">
      <w:pPr>
        <w:pStyle w:val="Aufzhlung"/>
      </w:pPr>
      <w:r>
        <w:t>Vermesser</w:t>
      </w:r>
    </w:p>
    <w:p w14:paraId="2D269ED6" w14:textId="5BDDE7B0" w:rsidR="00187BE8" w:rsidRDefault="00187BE8" w:rsidP="00D47A69">
      <w:pPr>
        <w:pStyle w:val="Aufzhlung"/>
      </w:pPr>
      <w:r>
        <w:t>Akkreditierte oder notifizierte Untersuchungsstellen</w:t>
      </w:r>
    </w:p>
    <w:p w14:paraId="47DDF4EE" w14:textId="77777777" w:rsidR="00523FB0" w:rsidRDefault="00523FB0" w:rsidP="00D47A69">
      <w:pPr>
        <w:pStyle w:val="Aufzhlung"/>
      </w:pPr>
      <w:r>
        <w:t>Freie Mitarbeiter</w:t>
      </w:r>
    </w:p>
    <w:p w14:paraId="290A308B" w14:textId="7BD5FC46" w:rsidR="00523FB0" w:rsidRDefault="00523FB0" w:rsidP="009D3ECA">
      <w:pPr>
        <w:pStyle w:val="berschrift3"/>
      </w:pPr>
      <w:r>
        <w:br w:type="page"/>
      </w:r>
      <w:r>
        <w:lastRenderedPageBreak/>
        <w:t>2</w:t>
      </w:r>
      <w:r>
        <w:tab/>
      </w:r>
      <w:r w:rsidR="002928F5">
        <w:t>Projektteam für angefragte Leistungen</w:t>
      </w:r>
    </w:p>
    <w:p w14:paraId="06F5156C" w14:textId="657F2A3C" w:rsidR="00523FB0" w:rsidRDefault="00523FB0" w:rsidP="009D3ECA">
      <w:pPr>
        <w:pStyle w:val="berschrift4"/>
      </w:pPr>
      <w:r>
        <w:t>2.1</w:t>
      </w:r>
      <w:r>
        <w:tab/>
        <w:t>Name de</w:t>
      </w:r>
      <w:r w:rsidR="012190AF">
        <w:t>r</w:t>
      </w:r>
      <w:r>
        <w:t xml:space="preserve"> Projektleit</w:t>
      </w:r>
      <w:r w:rsidR="52EA37F7">
        <w:t>ung</w:t>
      </w:r>
      <w:r w:rsidR="002928F5">
        <w:t xml:space="preserve"> und de</w:t>
      </w:r>
      <w:r w:rsidR="69B8FDCA">
        <w:t>r</w:t>
      </w:r>
      <w:r w:rsidR="002928F5">
        <w:t xml:space="preserve"> Stellvertret</w:t>
      </w:r>
      <w:r w:rsidR="395A349F">
        <w:t>ung</w:t>
      </w:r>
    </w:p>
    <w:p w14:paraId="03438A4F" w14:textId="1CA1084E" w:rsidR="00523FB0" w:rsidRDefault="00523FB0" w:rsidP="009D3ECA">
      <w:pPr>
        <w:pStyle w:val="berschrift4"/>
      </w:pPr>
      <w:r>
        <w:tab/>
        <w:t>Name</w:t>
      </w:r>
      <w:r w:rsidR="002928F5">
        <w:t>n</w:t>
      </w:r>
      <w:r>
        <w:t xml:space="preserve"> de</w:t>
      </w:r>
      <w:r w:rsidR="002928F5">
        <w:t>r weiteren Teammitglieder</w:t>
      </w:r>
    </w:p>
    <w:p w14:paraId="511DA368" w14:textId="68C86A01" w:rsidR="00523FB0" w:rsidRDefault="00523FB0" w:rsidP="009D3ECA">
      <w:pPr>
        <w:pStyle w:val="berschrift4"/>
      </w:pPr>
      <w:r>
        <w:tab/>
      </w:r>
    </w:p>
    <w:p w14:paraId="7912BB26" w14:textId="67AEDF69" w:rsidR="00523FB0" w:rsidRDefault="00523FB0" w:rsidP="009D3ECA">
      <w:pPr>
        <w:pStyle w:val="berschrift4"/>
      </w:pPr>
      <w:r>
        <w:t>2.2</w:t>
      </w:r>
      <w:r>
        <w:tab/>
        <w:t xml:space="preserve">Berufliche Qualifikationen </w:t>
      </w:r>
      <w:r w:rsidR="002928F5">
        <w:t>des Projektteams</w:t>
      </w:r>
    </w:p>
    <w:p w14:paraId="772DE417" w14:textId="6B97A81D" w:rsidR="002928F5" w:rsidRDefault="002928F5" w:rsidP="002928F5">
      <w:pPr>
        <w:pStyle w:val="Textkrper"/>
        <w:numPr>
          <w:ilvl w:val="0"/>
          <w:numId w:val="11"/>
        </w:numPr>
      </w:pPr>
      <w:r>
        <w:t>Studiennachweise</w:t>
      </w:r>
    </w:p>
    <w:p w14:paraId="3259BDD3" w14:textId="34195520" w:rsidR="002928F5" w:rsidRDefault="00523FB0" w:rsidP="002928F5">
      <w:pPr>
        <w:pStyle w:val="Textkrper"/>
        <w:numPr>
          <w:ilvl w:val="0"/>
          <w:numId w:val="11"/>
        </w:numPr>
      </w:pPr>
      <w:r>
        <w:t>Zusatzausbildungen</w:t>
      </w:r>
    </w:p>
    <w:p w14:paraId="6E06924D" w14:textId="77777777" w:rsidR="002928F5" w:rsidRDefault="00523FB0" w:rsidP="002928F5">
      <w:pPr>
        <w:pStyle w:val="Textkrper"/>
        <w:numPr>
          <w:ilvl w:val="0"/>
          <w:numId w:val="11"/>
        </w:numPr>
      </w:pPr>
      <w:r>
        <w:t>Fortbildungen</w:t>
      </w:r>
    </w:p>
    <w:p w14:paraId="5EA2A700" w14:textId="4AE37861" w:rsidR="00523FB0" w:rsidRPr="006D4966" w:rsidRDefault="002928F5" w:rsidP="00FB2920">
      <w:pPr>
        <w:pStyle w:val="Textkrper"/>
        <w:numPr>
          <w:ilvl w:val="0"/>
          <w:numId w:val="11"/>
        </w:numPr>
      </w:pPr>
      <w:r>
        <w:t>Sachkundenachweise</w:t>
      </w:r>
    </w:p>
    <w:p w14:paraId="20ED9121" w14:textId="46D237DD" w:rsidR="00523FB0" w:rsidRDefault="00523FB0" w:rsidP="009D3ECA">
      <w:pPr>
        <w:pStyle w:val="berschrift4"/>
        <w:ind w:left="709" w:hanging="709"/>
      </w:pPr>
      <w:r>
        <w:t>2.3</w:t>
      </w:r>
      <w:r>
        <w:tab/>
      </w:r>
      <w:r w:rsidR="002928F5">
        <w:t>Übersicht je Teammitglied für b</w:t>
      </w:r>
      <w:r>
        <w:t xml:space="preserve">isher durchgeführte vergleichbare Projekte (Auswahl mit Angabe des jeweiligen </w:t>
      </w:r>
      <w:r>
        <w:rPr>
          <w:u w:val="single"/>
        </w:rPr>
        <w:t>eigenen</w:t>
      </w:r>
      <w:r>
        <w:t xml:space="preserve"> Leistungsanteils sowie des Zeitraumes der Durchführung)</w:t>
      </w:r>
    </w:p>
    <w:p w14:paraId="54E56891" w14:textId="2370CD7B" w:rsidR="00523FB0" w:rsidRDefault="00523FB0" w:rsidP="009D3ECA">
      <w:pPr>
        <w:pStyle w:val="berschrift4"/>
      </w:pPr>
      <w:r>
        <w:tab/>
      </w:r>
    </w:p>
    <w:sectPr w:rsidR="00523FB0" w:rsidSect="001A1E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EC2F3" w14:textId="77777777" w:rsidR="00DF575F" w:rsidRDefault="00DF575F">
      <w:r>
        <w:separator/>
      </w:r>
    </w:p>
  </w:endnote>
  <w:endnote w:type="continuationSeparator" w:id="0">
    <w:p w14:paraId="52E10385" w14:textId="77777777" w:rsidR="00DF575F" w:rsidRDefault="00DF5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A1BB5" w14:textId="77777777" w:rsidR="00C02333" w:rsidRDefault="00C023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280F" w14:textId="77777777" w:rsidR="00C02333" w:rsidRDefault="00267D88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4556512" wp14:editId="3B134C11">
              <wp:simplePos x="0" y="0"/>
              <wp:positionH relativeFrom="margin">
                <wp:align>center</wp:align>
              </wp:positionH>
              <wp:positionV relativeFrom="paragraph">
                <wp:posOffset>56696</wp:posOffset>
              </wp:positionV>
              <wp:extent cx="1152525" cy="238125"/>
              <wp:effectExtent l="0" t="0" r="9525" b="952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cs="Arial"/>
                            </w:rPr>
                            <w:id w:val="-554244007"/>
                            <w:lock w:val="sdtContentLocked"/>
                            <w:placeholder>
                              <w:docPart w:val="C9B380E1842940BBB742E9CA6139048D"/>
                            </w:placeholder>
                          </w:sdtPr>
                          <w:sdtEndPr/>
                          <w:sdtContent>
                            <w:p w14:paraId="6E59EA8F" w14:textId="71726BA7" w:rsidR="00267D88" w:rsidRPr="006D2784" w:rsidRDefault="00267D88">
                              <w:pPr>
                                <w:rPr>
                                  <w:rFonts w:cs="Arial"/>
                                </w:rPr>
                              </w:pPr>
                              <w:r w:rsidRPr="006D2784">
                                <w:rPr>
                                  <w:rFonts w:cs="Arial"/>
                                </w:rPr>
                                <w:t>Stand: 08/</w:t>
                              </w:r>
                              <w:r w:rsidR="00F551FE" w:rsidRPr="006D2784">
                                <w:rPr>
                                  <w:rFonts w:cs="Arial"/>
                                </w:rPr>
                                <w:t>202</w:t>
                              </w:r>
                              <w:r w:rsidR="00F551FE">
                                <w:rPr>
                                  <w:rFonts w:cs="Arial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5651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4.45pt;width:90.75pt;height:18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" stroked="f">
              <v:textbox>
                <w:txbxContent>
                  <w:sdt>
                    <w:sdtPr>
                      <w:rPr>
                        <w:rFonts w:cs="Arial"/>
                      </w:rPr>
                      <w:id w:val="-554244007"/>
                      <w:lock w:val="sdtContentLocked"/>
                      <w:placeholder>
                        <w:docPart w:val="C9B380E1842940BBB742E9CA6139048D"/>
                      </w:placeholder>
                    </w:sdtPr>
                    <w:sdtEndPr/>
                    <w:sdtContent>
                      <w:p w14:paraId="6E59EA8F" w14:textId="71726BA7" w:rsidR="00267D88" w:rsidRPr="006D2784" w:rsidRDefault="00267D88">
                        <w:pPr>
                          <w:rPr>
                            <w:rFonts w:cs="Arial"/>
                          </w:rPr>
                        </w:pPr>
                        <w:r w:rsidRPr="006D2784">
                          <w:rPr>
                            <w:rFonts w:cs="Arial"/>
                          </w:rPr>
                          <w:t>Stand: 08/</w:t>
                        </w:r>
                        <w:r w:rsidR="00F551FE" w:rsidRPr="006D2784">
                          <w:rPr>
                            <w:rFonts w:cs="Arial"/>
                          </w:rPr>
                          <w:t>202</w:t>
                        </w:r>
                        <w:r w:rsidR="00F551FE">
                          <w:rPr>
                            <w:rFonts w:cs="Arial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77C2" w14:textId="77777777" w:rsidR="00C02333" w:rsidRDefault="00C023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8D83C" w14:textId="77777777" w:rsidR="00DF575F" w:rsidRDefault="00DF575F">
      <w:r>
        <w:separator/>
      </w:r>
    </w:p>
  </w:footnote>
  <w:footnote w:type="continuationSeparator" w:id="0">
    <w:p w14:paraId="46DFEFC3" w14:textId="77777777" w:rsidR="00DF575F" w:rsidRDefault="00DF5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6477" w14:textId="77777777" w:rsidR="00C02333" w:rsidRDefault="00C023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1701"/>
    </w:tblGrid>
    <w:tr w:rsidR="00BC775E" w14:paraId="3AE9D0CD" w14:textId="77777777">
      <w:trPr>
        <w:trHeight w:val="480"/>
      </w:trPr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66E7B07" w14:textId="77777777" w:rsidR="00BC775E" w:rsidRDefault="00BC775E">
          <w:pPr>
            <w:pStyle w:val="Kopfzeile"/>
            <w:widowControl/>
            <w:spacing w:before="120"/>
            <w:ind w:right="360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FG</w:t>
          </w:r>
        </w:p>
      </w:tc>
      <w:tc>
        <w:tcPr>
          <w:tcW w:w="623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7727EE7" w14:textId="77777777" w:rsidR="00BC775E" w:rsidRDefault="00BC775E">
          <w:pPr>
            <w:pStyle w:val="Kopfzeile"/>
            <w:widowControl/>
            <w:spacing w:before="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i/>
              <w:sz w:val="22"/>
            </w:rPr>
            <w:t xml:space="preserve">Fachtechnische </w:t>
          </w:r>
          <w:r w:rsidR="009C38C9">
            <w:rPr>
              <w:rFonts w:ascii="Arial" w:hAnsi="Arial"/>
              <w:i/>
              <w:sz w:val="22"/>
            </w:rPr>
            <w:t>Vorgehensweise</w:t>
          </w:r>
          <w:r>
            <w:rPr>
              <w:rFonts w:ascii="Arial" w:hAnsi="Arial"/>
              <w:i/>
              <w:sz w:val="22"/>
            </w:rPr>
            <w:t xml:space="preserve"> </w:t>
          </w:r>
        </w:p>
        <w:p w14:paraId="0E7B4913" w14:textId="77777777" w:rsidR="00BC775E" w:rsidRDefault="00BC775E" w:rsidP="00A93526">
          <w:pPr>
            <w:pStyle w:val="Kopfzeile"/>
            <w:widowControl/>
            <w:spacing w:before="12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Referenzanforderung</w:t>
          </w:r>
        </w:p>
      </w:tc>
      <w:tc>
        <w:tcPr>
          <w:tcW w:w="170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AAF199F" w14:textId="77777777" w:rsidR="00BC775E" w:rsidRPr="00166C56" w:rsidRDefault="00BC775E" w:rsidP="009C38C9">
          <w:pPr>
            <w:pStyle w:val="Kopfzeile"/>
            <w:widowControl/>
            <w:spacing w:before="60"/>
            <w:jc w:val="center"/>
            <w:rPr>
              <w:rFonts w:ascii="Arial" w:hAnsi="Arial"/>
              <w:b/>
              <w:sz w:val="22"/>
              <w:szCs w:val="22"/>
            </w:rPr>
          </w:pPr>
          <w:r w:rsidRPr="00166C56">
            <w:rPr>
              <w:rFonts w:ascii="Arial" w:hAnsi="Arial"/>
              <w:b/>
              <w:sz w:val="22"/>
              <w:szCs w:val="22"/>
            </w:rPr>
            <w:t>Anlage 2</w:t>
          </w:r>
        </w:p>
        <w:p w14:paraId="1A76B9B0" w14:textId="77777777" w:rsidR="00BC775E" w:rsidRPr="00166C56" w:rsidRDefault="00BC775E" w:rsidP="009C38C9">
          <w:pPr>
            <w:pStyle w:val="Kopfzeile"/>
            <w:widowControl/>
            <w:spacing w:before="60"/>
            <w:jc w:val="center"/>
            <w:rPr>
              <w:rFonts w:ascii="Arial" w:hAnsi="Arial"/>
              <w:sz w:val="22"/>
              <w:szCs w:val="22"/>
            </w:rPr>
          </w:pPr>
          <w:r w:rsidRPr="00166C56">
            <w:rPr>
              <w:rFonts w:ascii="Arial" w:hAnsi="Arial"/>
              <w:sz w:val="22"/>
              <w:szCs w:val="22"/>
            </w:rPr>
            <w:t>2.1.</w:t>
          </w:r>
          <w:r w:rsidR="00567FF7">
            <w:rPr>
              <w:rFonts w:ascii="Arial" w:hAnsi="Arial"/>
              <w:sz w:val="22"/>
              <w:szCs w:val="22"/>
            </w:rPr>
            <w:t>6</w:t>
          </w:r>
        </w:p>
        <w:p w14:paraId="57BE4F01" w14:textId="77777777" w:rsidR="00BC775E" w:rsidRDefault="00BC775E" w:rsidP="009C38C9">
          <w:pPr>
            <w:pStyle w:val="Kopfzeile"/>
            <w:widowControl/>
            <w:spacing w:before="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</w:rPr>
            <w:t xml:space="preserve">Seite </w:t>
          </w:r>
          <w:r>
            <w:rPr>
              <w:rStyle w:val="Seitenzahl"/>
              <w:rFonts w:ascii="Arial" w:hAnsi="Arial"/>
            </w:rPr>
            <w:fldChar w:fldCharType="begin"/>
          </w:r>
          <w:r>
            <w:rPr>
              <w:rStyle w:val="Seitenzahl"/>
              <w:rFonts w:ascii="Arial" w:hAnsi="Arial"/>
            </w:rPr>
            <w:instrText xml:space="preserve">PAGE </w:instrText>
          </w:r>
          <w:r>
            <w:rPr>
              <w:rStyle w:val="Seitenzahl"/>
              <w:rFonts w:ascii="Arial" w:hAnsi="Arial"/>
            </w:rPr>
            <w:fldChar w:fldCharType="separate"/>
          </w:r>
          <w:r w:rsidR="00267D88">
            <w:rPr>
              <w:rStyle w:val="Seitenzahl"/>
              <w:rFonts w:ascii="Arial" w:hAnsi="Arial"/>
              <w:noProof/>
            </w:rPr>
            <w:t>1</w:t>
          </w:r>
          <w:r>
            <w:rPr>
              <w:rStyle w:val="Seitenzahl"/>
              <w:rFonts w:ascii="Arial" w:hAnsi="Arial"/>
            </w:rPr>
            <w:fldChar w:fldCharType="end"/>
          </w:r>
          <w:r>
            <w:rPr>
              <w:rStyle w:val="Seitenzahl"/>
              <w:rFonts w:ascii="Arial" w:hAnsi="Arial"/>
            </w:rPr>
            <w:t xml:space="preserve"> von 2</w:t>
          </w:r>
        </w:p>
      </w:tc>
    </w:tr>
  </w:tbl>
  <w:p w14:paraId="36FC107B" w14:textId="77777777" w:rsidR="00BC775E" w:rsidRDefault="00BC775E">
    <w:pPr>
      <w:pStyle w:val="Kopfzeile"/>
      <w:widowControl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50D81" w14:textId="77777777" w:rsidR="00C02333" w:rsidRDefault="00C023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070EADC"/>
    <w:lvl w:ilvl="0">
      <w:numFmt w:val="bullet"/>
      <w:lvlText w:val="*"/>
      <w:lvlJc w:val="left"/>
    </w:lvl>
  </w:abstractNum>
  <w:abstractNum w:abstractNumId="1" w15:restartNumberingAfterBreak="0">
    <w:nsid w:val="140B0C40"/>
    <w:multiLevelType w:val="singleLevel"/>
    <w:tmpl w:val="F1B8A4D0"/>
    <w:lvl w:ilvl="0">
      <w:start w:val="1"/>
      <w:numFmt w:val="decimal"/>
      <w:pStyle w:val="NummerierteListe"/>
      <w:lvlText w:val="%1."/>
      <w:lvlJc w:val="left"/>
      <w:pPr>
        <w:tabs>
          <w:tab w:val="num" w:pos="902"/>
        </w:tabs>
        <w:ind w:left="902" w:hanging="545"/>
      </w:pPr>
    </w:lvl>
  </w:abstractNum>
  <w:abstractNum w:abstractNumId="2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3" w15:restartNumberingAfterBreak="0">
    <w:nsid w:val="39147A9D"/>
    <w:multiLevelType w:val="singleLevel"/>
    <w:tmpl w:val="9E4AF672"/>
    <w:lvl w:ilvl="0">
      <w:start w:val="1"/>
      <w:numFmt w:val="decimal"/>
      <w:pStyle w:val="NummerierteListe2"/>
      <w:lvlText w:val="%1."/>
      <w:lvlJc w:val="left"/>
      <w:pPr>
        <w:tabs>
          <w:tab w:val="num" w:pos="1979"/>
        </w:tabs>
        <w:ind w:left="1979" w:hanging="539"/>
      </w:pPr>
    </w:lvl>
  </w:abstractNum>
  <w:abstractNum w:abstractNumId="4" w15:restartNumberingAfterBreak="0">
    <w:nsid w:val="54835B74"/>
    <w:multiLevelType w:val="hybridMultilevel"/>
    <w:tmpl w:val="813AF5D6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5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6" w15:restartNumberingAfterBreak="0">
    <w:nsid w:val="61792267"/>
    <w:multiLevelType w:val="hybridMultilevel"/>
    <w:tmpl w:val="007AC8E6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7" w15:restartNumberingAfterBreak="0">
    <w:nsid w:val="6B113BE4"/>
    <w:multiLevelType w:val="hybridMultilevel"/>
    <w:tmpl w:val="D55234E6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CB82D1B"/>
    <w:multiLevelType w:val="singleLevel"/>
    <w:tmpl w:val="6E1E096A"/>
    <w:lvl w:ilvl="0">
      <w:start w:val="1"/>
      <w:numFmt w:val="decimal"/>
      <w:pStyle w:val="NummerierteListe1"/>
      <w:lvlText w:val="%1."/>
      <w:lvlJc w:val="left"/>
      <w:pPr>
        <w:tabs>
          <w:tab w:val="num" w:pos="1440"/>
        </w:tabs>
        <w:ind w:left="1440" w:hanging="538"/>
      </w:pPr>
    </w:lvl>
  </w:abstractNum>
  <w:abstractNum w:abstractNumId="9" w15:restartNumberingAfterBreak="0">
    <w:nsid w:val="7AE16C77"/>
    <w:multiLevelType w:val="singleLevel"/>
    <w:tmpl w:val="73366DE8"/>
    <w:lvl w:ilvl="0">
      <w:start w:val="1"/>
      <w:numFmt w:val="bullet"/>
      <w:pStyle w:val="Aufzhlung2"/>
      <w:lvlText w:val=""/>
      <w:lvlJc w:val="left"/>
      <w:pPr>
        <w:tabs>
          <w:tab w:val="num" w:pos="1979"/>
        </w:tabs>
        <w:ind w:left="1979" w:hanging="539"/>
      </w:pPr>
      <w:rPr>
        <w:rFonts w:ascii="Symbol" w:hAnsi="Symbol" w:hint="default"/>
      </w:rPr>
    </w:lvl>
  </w:abstractNum>
  <w:num w:numId="1" w16cid:durableId="1877500403">
    <w:abstractNumId w:val="2"/>
  </w:num>
  <w:num w:numId="2" w16cid:durableId="1608386772">
    <w:abstractNumId w:val="5"/>
  </w:num>
  <w:num w:numId="3" w16cid:durableId="1657109558">
    <w:abstractNumId w:val="9"/>
  </w:num>
  <w:num w:numId="4" w16cid:durableId="908468506">
    <w:abstractNumId w:val="1"/>
  </w:num>
  <w:num w:numId="5" w16cid:durableId="748694653">
    <w:abstractNumId w:val="8"/>
  </w:num>
  <w:num w:numId="6" w16cid:durableId="1068116630">
    <w:abstractNumId w:val="3"/>
  </w:num>
  <w:num w:numId="7" w16cid:durableId="63144796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8" w16cid:durableId="68540385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276" w:hanging="283"/>
        </w:pPr>
        <w:rPr>
          <w:rFonts w:ascii="Symbol" w:hAnsi="Symbol" w:hint="default"/>
        </w:rPr>
      </w:lvl>
    </w:lvlOverride>
  </w:num>
  <w:num w:numId="9" w16cid:durableId="1465387220">
    <w:abstractNumId w:val="6"/>
  </w:num>
  <w:num w:numId="10" w16cid:durableId="562762725">
    <w:abstractNumId w:val="4"/>
  </w:num>
  <w:num w:numId="11" w16cid:durableId="593053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E1F"/>
    <w:rsid w:val="0002223F"/>
    <w:rsid w:val="000F36E8"/>
    <w:rsid w:val="0014745D"/>
    <w:rsid w:val="00157954"/>
    <w:rsid w:val="00166C56"/>
    <w:rsid w:val="0018140F"/>
    <w:rsid w:val="00183589"/>
    <w:rsid w:val="00187BE8"/>
    <w:rsid w:val="001A1EDD"/>
    <w:rsid w:val="0021799B"/>
    <w:rsid w:val="00223E49"/>
    <w:rsid w:val="00235E8F"/>
    <w:rsid w:val="00267D88"/>
    <w:rsid w:val="002928F5"/>
    <w:rsid w:val="0029574D"/>
    <w:rsid w:val="002E1736"/>
    <w:rsid w:val="00376666"/>
    <w:rsid w:val="00442B00"/>
    <w:rsid w:val="00460CC9"/>
    <w:rsid w:val="004E6A93"/>
    <w:rsid w:val="00523FB0"/>
    <w:rsid w:val="00567FF7"/>
    <w:rsid w:val="00575D32"/>
    <w:rsid w:val="005C48DF"/>
    <w:rsid w:val="00634FC9"/>
    <w:rsid w:val="00666A50"/>
    <w:rsid w:val="006A1479"/>
    <w:rsid w:val="006D3B28"/>
    <w:rsid w:val="006D4966"/>
    <w:rsid w:val="00723E52"/>
    <w:rsid w:val="00825E1F"/>
    <w:rsid w:val="008603E6"/>
    <w:rsid w:val="008B77BB"/>
    <w:rsid w:val="008D136F"/>
    <w:rsid w:val="008F4625"/>
    <w:rsid w:val="009955F1"/>
    <w:rsid w:val="009C38C9"/>
    <w:rsid w:val="009D3ECA"/>
    <w:rsid w:val="009E527C"/>
    <w:rsid w:val="00A93526"/>
    <w:rsid w:val="00B631BC"/>
    <w:rsid w:val="00B7762B"/>
    <w:rsid w:val="00BA2015"/>
    <w:rsid w:val="00BC775E"/>
    <w:rsid w:val="00BF3CFF"/>
    <w:rsid w:val="00C02333"/>
    <w:rsid w:val="00C51B5A"/>
    <w:rsid w:val="00D47A69"/>
    <w:rsid w:val="00D822B0"/>
    <w:rsid w:val="00DB4743"/>
    <w:rsid w:val="00DF575F"/>
    <w:rsid w:val="00E01055"/>
    <w:rsid w:val="00E4417D"/>
    <w:rsid w:val="00E70CCA"/>
    <w:rsid w:val="00EA03A5"/>
    <w:rsid w:val="00F551FE"/>
    <w:rsid w:val="00FB2920"/>
    <w:rsid w:val="012190AF"/>
    <w:rsid w:val="395A349F"/>
    <w:rsid w:val="52EA37F7"/>
    <w:rsid w:val="5664E962"/>
    <w:rsid w:val="69B8F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BEA75B"/>
  <w15:chartTrackingRefBased/>
  <w15:docId w15:val="{4B072B27-2EA4-463A-907B-404B6E04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Textkrper"/>
    <w:qFormat/>
    <w:pPr>
      <w:keepNext/>
      <w:spacing w:before="480" w:after="120"/>
      <w:outlineLvl w:val="0"/>
    </w:pPr>
    <w:rPr>
      <w:b/>
      <w:sz w:val="36"/>
    </w:rPr>
  </w:style>
  <w:style w:type="paragraph" w:styleId="berschrift2">
    <w:name w:val="heading 2"/>
    <w:basedOn w:val="Standard"/>
    <w:next w:val="Textkrper"/>
    <w:qFormat/>
    <w:pPr>
      <w:keepNext/>
      <w:spacing w:before="240" w:after="120"/>
      <w:outlineLvl w:val="1"/>
    </w:pPr>
    <w:rPr>
      <w:b/>
      <w:sz w:val="32"/>
    </w:rPr>
  </w:style>
  <w:style w:type="paragraph" w:styleId="berschrift3">
    <w:name w:val="heading 3"/>
    <w:basedOn w:val="Standard"/>
    <w:next w:val="Textkrper"/>
    <w:qFormat/>
    <w:pPr>
      <w:keepNext/>
      <w:spacing w:before="240" w:after="120"/>
      <w:outlineLvl w:val="2"/>
    </w:pPr>
    <w:rPr>
      <w:b/>
      <w:sz w:val="28"/>
    </w:rPr>
  </w:style>
  <w:style w:type="paragraph" w:styleId="berschrift4">
    <w:name w:val="heading 4"/>
    <w:basedOn w:val="Standard"/>
    <w:next w:val="Textkrper"/>
    <w:qFormat/>
    <w:pPr>
      <w:keepNext/>
      <w:spacing w:before="240" w:after="120"/>
      <w:outlineLvl w:val="3"/>
    </w:pPr>
    <w:rPr>
      <w:b/>
      <w:sz w:val="24"/>
    </w:rPr>
  </w:style>
  <w:style w:type="paragraph" w:styleId="berschrift5">
    <w:name w:val="heading 5"/>
    <w:basedOn w:val="Standard"/>
    <w:next w:val="Textkrper"/>
    <w:qFormat/>
    <w:pPr>
      <w:keepNext/>
      <w:spacing w:before="240" w:after="120"/>
      <w:outlineLvl w:val="4"/>
    </w:pPr>
    <w:rPr>
      <w:b/>
    </w:rPr>
  </w:style>
  <w:style w:type="paragraph" w:styleId="berschrift6">
    <w:name w:val="heading 6"/>
    <w:basedOn w:val="Standard"/>
    <w:next w:val="Textkrper"/>
    <w:qFormat/>
    <w:pPr>
      <w:keepNext/>
      <w:spacing w:before="240" w:after="120"/>
      <w:outlineLvl w:val="5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120" w:after="120" w:line="300" w:lineRule="atLeast"/>
      <w:jc w:val="both"/>
    </w:pPr>
  </w:style>
  <w:style w:type="paragraph" w:customStyle="1" w:styleId="Trennlinie">
    <w:name w:val="Trennlinie"/>
    <w:basedOn w:val="Standard"/>
    <w:next w:val="Textkrper"/>
    <w:pPr>
      <w:pBdr>
        <w:top w:val="single" w:sz="12" w:space="1" w:color="auto"/>
      </w:pBdr>
      <w:spacing w:before="120"/>
      <w:jc w:val="both"/>
    </w:pPr>
  </w:style>
  <w:style w:type="paragraph" w:customStyle="1" w:styleId="Festformat">
    <w:name w:val="Festformat"/>
    <w:basedOn w:val="Textkrper"/>
    <w:pPr>
      <w:spacing w:line="240" w:lineRule="auto"/>
      <w:jc w:val="left"/>
    </w:pPr>
    <w:rPr>
      <w:rFonts w:ascii="Courier New" w:hAnsi="Courier New"/>
      <w:sz w:val="20"/>
    </w:rPr>
  </w:style>
  <w:style w:type="paragraph" w:customStyle="1" w:styleId="Adresse">
    <w:name w:val="Adresse"/>
    <w:basedOn w:val="Standard"/>
    <w:pPr>
      <w:spacing w:before="120" w:after="240" w:line="300" w:lineRule="atLeast"/>
      <w:jc w:val="center"/>
    </w:pPr>
    <w:rPr>
      <w:i/>
    </w:rPr>
  </w:style>
  <w:style w:type="paragraph" w:styleId="Zitat">
    <w:name w:val="Quote"/>
    <w:basedOn w:val="Textkrper"/>
    <w:next w:val="Textkrper"/>
    <w:qFormat/>
    <w:pPr>
      <w:ind w:left="1418" w:right="1418"/>
    </w:pPr>
    <w:rPr>
      <w:i/>
    </w:rPr>
  </w:style>
  <w:style w:type="paragraph" w:customStyle="1" w:styleId="Aufzhlung">
    <w:name w:val="Aufzählung"/>
    <w:basedOn w:val="Standard"/>
    <w:pPr>
      <w:numPr>
        <w:numId w:val="1"/>
      </w:numPr>
      <w:spacing w:after="60" w:line="280" w:lineRule="atLeast"/>
      <w:ind w:left="901" w:hanging="544"/>
    </w:pPr>
  </w:style>
  <w:style w:type="paragraph" w:customStyle="1" w:styleId="Aufzhlung1">
    <w:name w:val="Aufzählung 1"/>
    <w:basedOn w:val="Standard"/>
    <w:link w:val="Aufzhlung1Char"/>
    <w:pPr>
      <w:numPr>
        <w:numId w:val="2"/>
      </w:numPr>
      <w:spacing w:after="60" w:line="280" w:lineRule="atLeast"/>
      <w:ind w:left="1441" w:hanging="539"/>
    </w:pPr>
  </w:style>
  <w:style w:type="paragraph" w:customStyle="1" w:styleId="Aufzhlung2">
    <w:name w:val="Aufzählung 2"/>
    <w:basedOn w:val="Standard"/>
    <w:pPr>
      <w:numPr>
        <w:numId w:val="3"/>
      </w:numPr>
      <w:spacing w:after="60" w:line="280" w:lineRule="atLeast"/>
    </w:pPr>
  </w:style>
  <w:style w:type="paragraph" w:customStyle="1" w:styleId="NummerierteListe">
    <w:name w:val="Nummerierte Liste"/>
    <w:basedOn w:val="Standard"/>
    <w:pPr>
      <w:numPr>
        <w:numId w:val="4"/>
      </w:numPr>
      <w:spacing w:after="60" w:line="280" w:lineRule="atLeast"/>
      <w:ind w:left="901" w:hanging="544"/>
    </w:pPr>
  </w:style>
  <w:style w:type="paragraph" w:customStyle="1" w:styleId="NummerierteListe1">
    <w:name w:val="Nummerierte Liste 1"/>
    <w:basedOn w:val="Standard"/>
    <w:pPr>
      <w:numPr>
        <w:numId w:val="5"/>
      </w:numPr>
      <w:spacing w:after="60" w:line="280" w:lineRule="atLeast"/>
      <w:ind w:left="1441" w:hanging="539"/>
    </w:pPr>
  </w:style>
  <w:style w:type="paragraph" w:customStyle="1" w:styleId="NummerierteListe2">
    <w:name w:val="Nummerierte Liste 2"/>
    <w:basedOn w:val="Standard"/>
    <w:pPr>
      <w:numPr>
        <w:numId w:val="6"/>
      </w:numPr>
      <w:spacing w:after="60" w:line="280" w:lineRule="atLeast"/>
    </w:pPr>
  </w:style>
  <w:style w:type="paragraph" w:customStyle="1" w:styleId="Glossar">
    <w:name w:val="Glossar"/>
    <w:basedOn w:val="Standard"/>
    <w:pPr>
      <w:tabs>
        <w:tab w:val="left" w:pos="3187"/>
      </w:tabs>
      <w:spacing w:after="60" w:line="280" w:lineRule="atLeast"/>
      <w:ind w:left="3181" w:hanging="2824"/>
    </w:pPr>
  </w:style>
  <w:style w:type="paragraph" w:customStyle="1" w:styleId="Glossar1">
    <w:name w:val="Glossar 1"/>
    <w:basedOn w:val="Glossar"/>
    <w:pPr>
      <w:tabs>
        <w:tab w:val="clear" w:pos="3187"/>
        <w:tab w:val="left" w:pos="3549"/>
        <w:tab w:val="left" w:pos="4860"/>
      </w:tabs>
      <w:ind w:left="3544"/>
    </w:pPr>
  </w:style>
  <w:style w:type="paragraph" w:customStyle="1" w:styleId="Glossar2">
    <w:name w:val="Glossar 2"/>
    <w:basedOn w:val="Glossar"/>
    <w:pPr>
      <w:tabs>
        <w:tab w:val="clear" w:pos="3187"/>
        <w:tab w:val="left" w:pos="3907"/>
        <w:tab w:val="left" w:pos="5400"/>
      </w:tabs>
      <w:ind w:left="3901"/>
    </w:pPr>
  </w:style>
  <w:style w:type="paragraph" w:customStyle="1" w:styleId="TERM">
    <w:name w:val="TERM"/>
    <w:basedOn w:val="Standard"/>
    <w:next w:val="DEF"/>
    <w:pPr>
      <w:spacing w:after="60"/>
      <w:ind w:left="357"/>
    </w:pPr>
  </w:style>
  <w:style w:type="paragraph" w:customStyle="1" w:styleId="DEF">
    <w:name w:val="DEF"/>
    <w:basedOn w:val="Standard"/>
    <w:next w:val="TERM"/>
    <w:pPr>
      <w:spacing w:after="60"/>
      <w:ind w:left="924"/>
    </w:pPr>
  </w:style>
  <w:style w:type="paragraph" w:customStyle="1" w:styleId="TERM1">
    <w:name w:val="TERM 1"/>
    <w:basedOn w:val="Standard"/>
    <w:next w:val="DEF1"/>
    <w:pPr>
      <w:spacing w:after="60"/>
      <w:ind w:left="720"/>
    </w:pPr>
  </w:style>
  <w:style w:type="paragraph" w:customStyle="1" w:styleId="DEF1">
    <w:name w:val="DEF 1"/>
    <w:basedOn w:val="Standard"/>
    <w:next w:val="TERM1"/>
    <w:pPr>
      <w:spacing w:after="60"/>
      <w:ind w:left="1287"/>
    </w:pPr>
  </w:style>
  <w:style w:type="paragraph" w:customStyle="1" w:styleId="TERM2">
    <w:name w:val="TERM 2"/>
    <w:basedOn w:val="Standard"/>
    <w:next w:val="DEF2"/>
    <w:pPr>
      <w:spacing w:after="60"/>
      <w:ind w:left="1077"/>
    </w:pPr>
  </w:style>
  <w:style w:type="paragraph" w:customStyle="1" w:styleId="DEF2">
    <w:name w:val="DEF 2"/>
    <w:basedOn w:val="Standard"/>
    <w:next w:val="TERM2"/>
    <w:pPr>
      <w:spacing w:after="60"/>
      <w:ind w:left="1644"/>
    </w:pPr>
  </w:style>
  <w:style w:type="paragraph" w:customStyle="1" w:styleId="HTML">
    <w:name w:val="HTML"/>
    <w:basedOn w:val="Standard"/>
    <w:rPr>
      <w:rFonts w:ascii="Courier" w:hAnsi="Courier"/>
    </w:rPr>
  </w:style>
  <w:style w:type="paragraph" w:styleId="Titel">
    <w:name w:val="Title"/>
    <w:basedOn w:val="Standard"/>
    <w:next w:val="Titelfortsetzung"/>
    <w:qFormat/>
    <w:pPr>
      <w:keepNext/>
      <w:keepLines/>
      <w:spacing w:before="360" w:after="240"/>
      <w:jc w:val="center"/>
    </w:pPr>
    <w:rPr>
      <w:b/>
      <w:sz w:val="48"/>
    </w:rPr>
  </w:style>
  <w:style w:type="paragraph" w:customStyle="1" w:styleId="Titelfortsetzung">
    <w:name w:val="Titelfortsetzung"/>
    <w:basedOn w:val="Titel"/>
    <w:next w:val="Textkrper"/>
    <w:pPr>
      <w:spacing w:before="0"/>
    </w:pPr>
    <w:rPr>
      <w:sz w:val="40"/>
    </w:rPr>
  </w:style>
  <w:style w:type="paragraph" w:customStyle="1" w:styleId="Literatur">
    <w:name w:val="Literatur"/>
    <w:basedOn w:val="Standard"/>
    <w:pPr>
      <w:tabs>
        <w:tab w:val="left" w:pos="567"/>
      </w:tabs>
      <w:spacing w:before="120" w:after="60"/>
      <w:ind w:left="567" w:hanging="567"/>
    </w:pPr>
    <w:rPr>
      <w:sz w:val="20"/>
    </w:rPr>
  </w:style>
  <w:style w:type="paragraph" w:customStyle="1" w:styleId="Tabellen-Beschriftung">
    <w:name w:val="Tabellen-Beschriftung"/>
    <w:basedOn w:val="Standard"/>
    <w:next w:val="Textkrper"/>
    <w:pPr>
      <w:spacing w:before="120" w:after="240"/>
    </w:pPr>
    <w:rPr>
      <w:b/>
      <w:sz w:val="20"/>
    </w:rPr>
  </w:style>
  <w:style w:type="paragraph" w:customStyle="1" w:styleId="Abbildungs-Beschriftung">
    <w:name w:val="Abbildungs-Beschriftung"/>
    <w:basedOn w:val="Tabellen-Beschriftung"/>
    <w:next w:val="Textkrper"/>
  </w:style>
  <w:style w:type="paragraph" w:customStyle="1" w:styleId="Textkrperklein">
    <w:name w:val="Textkörper klein"/>
    <w:basedOn w:val="Textkrper"/>
    <w:next w:val="Textkrper"/>
    <w:pPr>
      <w:spacing w:line="240" w:lineRule="atLeast"/>
    </w:pPr>
    <w:rPr>
      <w:sz w:val="20"/>
    </w:rPr>
  </w:style>
  <w:style w:type="paragraph" w:customStyle="1" w:styleId="Textkrpergro">
    <w:name w:val="Textkörper groß"/>
    <w:basedOn w:val="Textkrper"/>
    <w:next w:val="Textkrper"/>
    <w:pPr>
      <w:spacing w:line="320" w:lineRule="atLeast"/>
    </w:pPr>
    <w:rPr>
      <w:sz w:val="24"/>
    </w:rPr>
  </w:style>
  <w:style w:type="paragraph" w:customStyle="1" w:styleId="Tabellentext">
    <w:name w:val="Tabellentext"/>
    <w:basedOn w:val="Standard"/>
    <w:pPr>
      <w:spacing w:before="40" w:after="40" w:line="300" w:lineRule="atLeast"/>
    </w:pPr>
  </w:style>
  <w:style w:type="paragraph" w:styleId="Funotentext">
    <w:name w:val="footnote text"/>
    <w:basedOn w:val="Standard"/>
    <w:semiHidden/>
    <w:rPr>
      <w:sz w:val="18"/>
    </w:rPr>
  </w:style>
  <w:style w:type="paragraph" w:customStyle="1" w:styleId="Tabellentextklein">
    <w:name w:val="Tabellentext klein"/>
    <w:basedOn w:val="Tabellentext"/>
    <w:rPr>
      <w:sz w:val="20"/>
    </w:rPr>
  </w:style>
  <w:style w:type="paragraph" w:customStyle="1" w:styleId="Tabellentextgro">
    <w:name w:val="Tabellentext groß"/>
    <w:basedOn w:val="Tabellentext"/>
    <w:rPr>
      <w:sz w:val="24"/>
    </w:rPr>
  </w:style>
  <w:style w:type="paragraph" w:styleId="Endnotentext">
    <w:name w:val="endnote text"/>
    <w:basedOn w:val="Standard"/>
    <w:semiHidden/>
    <w:rPr>
      <w:sz w:val="18"/>
    </w:rPr>
  </w:style>
  <w:style w:type="paragraph" w:styleId="Verzeichnis1">
    <w:name w:val="toc 1"/>
    <w:basedOn w:val="berschrift1"/>
    <w:next w:val="Standard"/>
    <w:semiHidden/>
    <w:rsid w:val="0021799B"/>
    <w:pPr>
      <w:tabs>
        <w:tab w:val="left" w:pos="992"/>
        <w:tab w:val="right" w:leader="dot" w:pos="9072"/>
      </w:tabs>
      <w:spacing w:before="120" w:after="0"/>
    </w:pPr>
    <w:rPr>
      <w:b w:val="0"/>
      <w:sz w:val="24"/>
    </w:rPr>
  </w:style>
  <w:style w:type="paragraph" w:styleId="Verzeichnis2">
    <w:name w:val="toc 2"/>
    <w:basedOn w:val="berschrift2"/>
    <w:next w:val="Standard"/>
    <w:semiHidden/>
    <w:rsid w:val="0021799B"/>
    <w:pPr>
      <w:tabs>
        <w:tab w:val="left" w:pos="992"/>
        <w:tab w:val="right" w:leader="dot" w:pos="9072"/>
      </w:tabs>
      <w:spacing w:before="0" w:after="0"/>
    </w:pPr>
    <w:rPr>
      <w:b w:val="0"/>
      <w:sz w:val="24"/>
    </w:rPr>
  </w:style>
  <w:style w:type="paragraph" w:styleId="Verzeichnis3">
    <w:name w:val="toc 3"/>
    <w:basedOn w:val="berschrift3"/>
    <w:next w:val="Standard"/>
    <w:semiHidden/>
    <w:rsid w:val="0021799B"/>
    <w:pPr>
      <w:tabs>
        <w:tab w:val="left" w:pos="992"/>
        <w:tab w:val="right" w:leader="dot" w:pos="9072"/>
      </w:tabs>
      <w:spacing w:before="0" w:after="0"/>
    </w:pPr>
    <w:rPr>
      <w:b w:val="0"/>
      <w:sz w:val="24"/>
    </w:rPr>
  </w:style>
  <w:style w:type="paragraph" w:styleId="Abbildungsverzeichnis">
    <w:name w:val="table of figures"/>
    <w:aliases w:val="Tabellenverzeichnis"/>
    <w:basedOn w:val="Standard"/>
    <w:next w:val="Standard"/>
    <w:semiHidden/>
    <w:rsid w:val="008D136F"/>
    <w:pPr>
      <w:tabs>
        <w:tab w:val="left" w:pos="1418"/>
        <w:tab w:val="right" w:leader="dot" w:pos="9072"/>
      </w:tabs>
      <w:spacing w:before="60" w:after="60"/>
      <w:ind w:left="1418" w:hanging="1418"/>
      <w:jc w:val="both"/>
    </w:pPr>
  </w:style>
  <w:style w:type="paragraph" w:styleId="Verzeichnis4">
    <w:name w:val="toc 4"/>
    <w:basedOn w:val="berschrift4"/>
    <w:next w:val="Standard"/>
    <w:semiHidden/>
    <w:rsid w:val="0021799B"/>
    <w:pPr>
      <w:tabs>
        <w:tab w:val="left" w:pos="992"/>
        <w:tab w:val="right" w:leader="dot" w:pos="9072"/>
      </w:tabs>
      <w:spacing w:before="0" w:after="0"/>
      <w:jc w:val="both"/>
    </w:pPr>
    <w:rPr>
      <w:b w:val="0"/>
    </w:rPr>
  </w:style>
  <w:style w:type="paragraph" w:styleId="Verzeichnis5">
    <w:name w:val="toc 5"/>
    <w:basedOn w:val="berschrift5"/>
    <w:next w:val="Standard"/>
    <w:semiHidden/>
    <w:rsid w:val="0021799B"/>
    <w:pPr>
      <w:tabs>
        <w:tab w:val="left" w:pos="992"/>
        <w:tab w:val="right" w:leader="dot" w:pos="9072"/>
      </w:tabs>
      <w:spacing w:before="0" w:after="0"/>
      <w:ind w:left="1701" w:hanging="1701"/>
      <w:jc w:val="both"/>
    </w:pPr>
    <w:rPr>
      <w:b w:val="0"/>
      <w:sz w:val="20"/>
    </w:rPr>
  </w:style>
  <w:style w:type="paragraph" w:styleId="Verzeichnis6">
    <w:name w:val="toc 6"/>
    <w:basedOn w:val="berschrift6"/>
    <w:next w:val="Standard"/>
    <w:semiHidden/>
    <w:rsid w:val="0021799B"/>
    <w:pPr>
      <w:tabs>
        <w:tab w:val="left" w:pos="992"/>
        <w:tab w:val="right" w:leader="dot" w:pos="9072"/>
      </w:tabs>
      <w:spacing w:before="0" w:after="0"/>
      <w:ind w:left="1701" w:hanging="1701"/>
      <w:jc w:val="both"/>
    </w:pPr>
    <w:rPr>
      <w:i w:val="0"/>
      <w:sz w:val="24"/>
    </w:rPr>
  </w:style>
  <w:style w:type="paragraph" w:styleId="Kopfzeile">
    <w:name w:val="header"/>
    <w:basedOn w:val="Standard"/>
    <w:rsid w:val="00523FB0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</w:rPr>
  </w:style>
  <w:style w:type="paragraph" w:styleId="Fuzeile">
    <w:name w:val="footer"/>
    <w:basedOn w:val="Standard"/>
    <w:rsid w:val="00523FB0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</w:rPr>
  </w:style>
  <w:style w:type="character" w:styleId="Seitenzahl">
    <w:name w:val="page number"/>
    <w:basedOn w:val="Absatz-Standardschriftart"/>
    <w:rsid w:val="00523FB0"/>
    <w:rPr>
      <w:sz w:val="20"/>
    </w:rPr>
  </w:style>
  <w:style w:type="character" w:customStyle="1" w:styleId="Aufzhlung1Char">
    <w:name w:val="Aufzählung 1 Char"/>
    <w:basedOn w:val="Absatz-Standardschriftart"/>
    <w:link w:val="Aufzhlung1"/>
    <w:rsid w:val="001A1EDD"/>
    <w:rPr>
      <w:rFonts w:ascii="Arial" w:hAnsi="Arial"/>
      <w:sz w:val="22"/>
      <w:lang w:val="de-DE" w:eastAsia="de-DE" w:bidi="ar-SA"/>
    </w:rPr>
  </w:style>
  <w:style w:type="paragraph" w:styleId="Sprechblasentext">
    <w:name w:val="Balloon Text"/>
    <w:basedOn w:val="Standard"/>
    <w:semiHidden/>
    <w:rsid w:val="0018140F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2928F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faweb4p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B380E1842940BBB742E9CA61390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9C6117-1BB4-4BE7-81C9-1982ED0062F5}"/>
      </w:docPartPr>
      <w:docPartBody>
        <w:p w:rsidR="00500BE9" w:rsidRDefault="009E527C" w:rsidP="009E527C">
          <w:pPr>
            <w:pStyle w:val="C9B380E1842940BBB742E9CA6139048D"/>
          </w:pPr>
          <w:r w:rsidRPr="005B2C0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27C"/>
    <w:rsid w:val="000F36E8"/>
    <w:rsid w:val="00183589"/>
    <w:rsid w:val="00500BE9"/>
    <w:rsid w:val="00634FC9"/>
    <w:rsid w:val="006A1479"/>
    <w:rsid w:val="007B23D6"/>
    <w:rsid w:val="009E527C"/>
    <w:rsid w:val="00B41799"/>
    <w:rsid w:val="00BF3CFF"/>
    <w:rsid w:val="00CA291A"/>
    <w:rsid w:val="00E0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E527C"/>
    <w:rPr>
      <w:color w:val="808080"/>
    </w:rPr>
  </w:style>
  <w:style w:type="paragraph" w:customStyle="1" w:styleId="C9B380E1842940BBB742E9CA6139048D">
    <w:name w:val="C9B380E1842940BBB742E9CA6139048D"/>
    <w:rsid w:val="009E5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xfaweb4p.dot</Template>
  <TotalTime>0</TotalTime>
  <Pages>2</Pages>
  <Words>118</Words>
  <Characters>972</Characters>
  <Application>Microsoft Office Word</Application>
  <DocSecurity>0</DocSecurity>
  <Lines>8</Lines>
  <Paragraphs>2</Paragraphs>
  <ScaleCrop>false</ScaleCrop>
  <Company>FZK-IAI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WWW-verfügbare Berichte</dc:title>
  <dc:subject/>
  <dc:creator>ik3</dc:creator>
  <cp:keywords/>
  <dc:description/>
  <cp:lastModifiedBy>Saewe, Joelle - LfULG</cp:lastModifiedBy>
  <cp:revision>5</cp:revision>
  <cp:lastPrinted>2010-12-14T13:48:00Z</cp:lastPrinted>
  <dcterms:created xsi:type="dcterms:W3CDTF">2026-03-11T10:53:00Z</dcterms:created>
  <dcterms:modified xsi:type="dcterms:W3CDTF">2026-08-18T05:36:00Z</dcterms:modified>
</cp:coreProperties>
</file>